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76" w:tblpY="436"/>
        <w:tblW w:w="53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885"/>
        <w:gridCol w:w="2635"/>
        <w:gridCol w:w="2275"/>
      </w:tblGrid>
      <w:tr w:rsidR="00936227" w:rsidRPr="003118CD" w:rsidTr="000F3C46">
        <w:trPr>
          <w:trHeight w:val="1557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27" w:rsidRDefault="00936227" w:rsidP="00061968">
            <w:pPr>
              <w:rPr>
                <w:b/>
                <w:lang w:val="uk-UA"/>
              </w:rPr>
            </w:pPr>
          </w:p>
          <w:p w:rsidR="00061968" w:rsidRPr="00061968" w:rsidRDefault="00936227" w:rsidP="000619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61968">
              <w:rPr>
                <w:b/>
                <w:sz w:val="28"/>
                <w:szCs w:val="28"/>
                <w:lang w:val="uk-UA"/>
              </w:rPr>
              <w:t>Рапорт</w:t>
            </w:r>
          </w:p>
          <w:p w:rsidR="00936227" w:rsidRDefault="00936227" w:rsidP="0006196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делегата</w:t>
            </w:r>
            <w:r w:rsidR="00061968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спостерігача арбітражу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DF5DAE" w:rsidRDefault="00936227" w:rsidP="00061968">
            <w:pPr>
              <w:jc w:val="center"/>
              <w:rPr>
                <w:b/>
                <w:lang w:val="uk-UA"/>
              </w:rPr>
            </w:pPr>
            <w:r w:rsidRPr="00DF5DAE">
              <w:rPr>
                <w:b/>
                <w:lang w:val="uk-UA"/>
              </w:rPr>
              <w:t>58000, м.Чернівці</w:t>
            </w:r>
          </w:p>
          <w:p w:rsidR="00936227" w:rsidRPr="00DF5DAE" w:rsidRDefault="00936227" w:rsidP="00061968">
            <w:pPr>
              <w:jc w:val="center"/>
              <w:rPr>
                <w:b/>
                <w:lang w:val="uk-UA"/>
              </w:rPr>
            </w:pPr>
            <w:r w:rsidRPr="00DF5DAE">
              <w:rPr>
                <w:b/>
                <w:lang w:val="uk-UA"/>
              </w:rPr>
              <w:t>вул.. Українська, 39</w:t>
            </w:r>
          </w:p>
          <w:p w:rsidR="00936227" w:rsidRPr="00DF5DAE" w:rsidRDefault="00936227" w:rsidP="00061968">
            <w:pPr>
              <w:jc w:val="center"/>
              <w:rPr>
                <w:b/>
                <w:lang w:val="uk-UA"/>
              </w:rPr>
            </w:pPr>
            <w:r w:rsidRPr="00DF5DAE">
              <w:rPr>
                <w:b/>
                <w:lang w:val="uk-UA"/>
              </w:rPr>
              <w:t>тел../факс (0372) 52 31 35</w:t>
            </w:r>
          </w:p>
          <w:p w:rsidR="00936227" w:rsidRDefault="00936227" w:rsidP="00061968">
            <w:pPr>
              <w:jc w:val="center"/>
              <w:rPr>
                <w:b/>
                <w:lang w:val="en-US"/>
              </w:rPr>
            </w:pPr>
            <w:r w:rsidRPr="00DF5DAE">
              <w:rPr>
                <w:b/>
                <w:lang w:val="en-US"/>
              </w:rPr>
              <w:t xml:space="preserve">e-mail: </w:t>
            </w:r>
            <w:hyperlink r:id="rId7" w:history="1">
              <w:r w:rsidRPr="00625A8A">
                <w:rPr>
                  <w:rStyle w:val="aa"/>
                  <w:b/>
                  <w:lang w:val="en-US"/>
                </w:rPr>
                <w:t>yr-mosey@ukr.net</w:t>
              </w:r>
            </w:hyperlink>
          </w:p>
          <w:p w:rsidR="00936227" w:rsidRPr="0049126B" w:rsidRDefault="008A2D09" w:rsidP="0049126B">
            <w:pPr>
              <w:jc w:val="center"/>
              <w:rPr>
                <w:b/>
                <w:sz w:val="20"/>
                <w:szCs w:val="20"/>
                <w:lang w:val="en-US"/>
              </w:rPr>
            </w:pPr>
            <w:hyperlink r:id="rId8" w:history="1">
              <w:r w:rsidR="0049126B" w:rsidRPr="00C11EEE">
                <w:rPr>
                  <w:rStyle w:val="aa"/>
                  <w:b/>
                  <w:lang w:val="en-US"/>
                </w:rPr>
                <w:t>honey.maricha95@gmail.com</w:t>
              </w:r>
            </w:hyperlink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27" w:rsidRDefault="00936227" w:rsidP="0006196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0F3C46" w:rsidRDefault="000F3C46" w:rsidP="000F3C4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Громадська спілка </w:t>
            </w:r>
          </w:p>
          <w:p w:rsidR="00936227" w:rsidRPr="0049126B" w:rsidRDefault="000F3C46" w:rsidP="000F3C46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«</w:t>
            </w:r>
            <w:r w:rsidR="0049126B" w:rsidRPr="0049126B">
              <w:rPr>
                <w:b/>
              </w:rPr>
              <w:t>Асоціація футболу</w:t>
            </w:r>
          </w:p>
          <w:p w:rsidR="0049126B" w:rsidRPr="0049126B" w:rsidRDefault="0049126B" w:rsidP="00061968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Че</w:t>
            </w:r>
            <w:r w:rsidR="00E81536">
              <w:rPr>
                <w:b/>
              </w:rPr>
              <w:t>р</w:t>
            </w:r>
            <w:r w:rsidR="000F3C46">
              <w:rPr>
                <w:b/>
                <w:lang w:val="uk-UA"/>
              </w:rPr>
              <w:t>нівецької області</w:t>
            </w:r>
            <w:r>
              <w:rPr>
                <w:b/>
                <w:lang w:val="uk-UA"/>
              </w:rPr>
              <w:t>»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27" w:rsidRPr="00197B77" w:rsidRDefault="00660E54" w:rsidP="009C1344">
            <w:pPr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1001028" cy="1001028"/>
                  <wp:effectExtent l="0" t="0" r="889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мітет арбітрі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28" cy="100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227" w:rsidRDefault="00936227" w:rsidP="00936227">
      <w:pPr>
        <w:jc w:val="both"/>
        <w:rPr>
          <w:sz w:val="10"/>
          <w:szCs w:val="10"/>
          <w:lang w:val="uk-UA"/>
        </w:rPr>
      </w:pPr>
    </w:p>
    <w:tbl>
      <w:tblPr>
        <w:tblW w:w="53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664"/>
        <w:gridCol w:w="2579"/>
        <w:gridCol w:w="3978"/>
        <w:gridCol w:w="3242"/>
      </w:tblGrid>
      <w:tr w:rsidR="0049126B" w:rsidTr="00AF0257">
        <w:trPr>
          <w:trHeight w:val="257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6B" w:rsidRPr="00E81536" w:rsidRDefault="0049126B" w:rsidP="00FE143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Матч</w:t>
            </w:r>
            <w:r w:rsidR="003F1A6D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№</w:t>
            </w:r>
            <w:r w:rsidR="00FE143B">
              <w:rPr>
                <w:sz w:val="20"/>
                <w:szCs w:val="20"/>
              </w:rPr>
              <w:t xml:space="preserve"> </w:t>
            </w:r>
            <w:r w:rsidR="00FE143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E143B">
              <w:rPr>
                <w:sz w:val="20"/>
                <w:szCs w:val="20"/>
              </w:rPr>
              <w:instrText xml:space="preserve"> FORMTEXT </w:instrText>
            </w:r>
            <w:r w:rsidR="00FE143B">
              <w:rPr>
                <w:sz w:val="20"/>
                <w:szCs w:val="20"/>
              </w:rPr>
            </w:r>
            <w:r w:rsidR="00FE143B">
              <w:rPr>
                <w:sz w:val="20"/>
                <w:szCs w:val="20"/>
              </w:rPr>
              <w:fldChar w:fldCharType="separate"/>
            </w:r>
            <w:r w:rsidR="00FE143B">
              <w:rPr>
                <w:sz w:val="20"/>
                <w:szCs w:val="20"/>
              </w:rPr>
              <w:t> </w:t>
            </w:r>
            <w:r w:rsidR="00FE143B">
              <w:rPr>
                <w:sz w:val="20"/>
                <w:szCs w:val="20"/>
              </w:rPr>
              <w:t> </w:t>
            </w:r>
            <w:r w:rsidR="00FE143B">
              <w:rPr>
                <w:sz w:val="20"/>
                <w:szCs w:val="20"/>
              </w:rPr>
              <w:t> </w:t>
            </w:r>
            <w:r w:rsidR="00FE143B">
              <w:rPr>
                <w:sz w:val="20"/>
                <w:szCs w:val="20"/>
              </w:rPr>
              <w:fldChar w:fldCharType="end"/>
            </w:r>
          </w:p>
        </w:tc>
        <w:bookmarkStart w:id="0" w:name="_GoBack"/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6B" w:rsidRDefault="0049126B" w:rsidP="0049126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>
              <w:rPr>
                <w:sz w:val="20"/>
                <w:szCs w:val="20"/>
              </w:rPr>
              <w:instrText>FORMCHECKBOX</w:instrText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AF0257">
              <w:rPr>
                <w:b/>
                <w:sz w:val="20"/>
                <w:szCs w:val="20"/>
                <w:lang w:val="uk-UA"/>
              </w:rPr>
              <w:t> </w:t>
            </w:r>
            <w:r>
              <w:rPr>
                <w:b/>
                <w:sz w:val="20"/>
                <w:szCs w:val="20"/>
                <w:lang w:val="uk-UA"/>
              </w:rPr>
              <w:t>Супер-ліга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6B" w:rsidRPr="0049126B" w:rsidRDefault="0049126B" w:rsidP="0049126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>
              <w:rPr>
                <w:sz w:val="20"/>
                <w:szCs w:val="20"/>
              </w:rPr>
              <w:instrText>FORMCHECKBOX</w:instrText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AF0257">
              <w:rPr>
                <w:b/>
                <w:sz w:val="20"/>
                <w:szCs w:val="20"/>
                <w:lang w:val="uk-UA"/>
              </w:rPr>
              <w:t> </w:t>
            </w:r>
            <w:r>
              <w:rPr>
                <w:b/>
                <w:sz w:val="20"/>
                <w:szCs w:val="20"/>
                <w:lang w:val="uk-UA"/>
              </w:rPr>
              <w:t>Перша ліга</w:t>
            </w:r>
            <w:r>
              <w:rPr>
                <w:b/>
                <w:sz w:val="20"/>
                <w:szCs w:val="20"/>
                <w:lang w:val="en-US"/>
              </w:rPr>
              <w:t xml:space="preserve">    </w:t>
            </w:r>
            <w:r w:rsidR="003F1A6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6B" w:rsidRPr="0049126B" w:rsidRDefault="0049126B" w:rsidP="004912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>
              <w:rPr>
                <w:sz w:val="20"/>
                <w:szCs w:val="20"/>
              </w:rPr>
              <w:instrText>FORMCHECKBOX</w:instrText>
            </w:r>
            <w:r>
              <w:rPr>
                <w:sz w:val="20"/>
                <w:szCs w:val="20"/>
                <w:lang w:val="uk-UA"/>
              </w:rPr>
              <w:instrText xml:space="preserve">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  <w:lang w:val="uk-UA"/>
              </w:rPr>
              <w:t xml:space="preserve">   Кубок  області</w:t>
            </w:r>
          </w:p>
        </w:tc>
      </w:tr>
    </w:tbl>
    <w:p w:rsidR="00936227" w:rsidRPr="008A7884" w:rsidRDefault="00936227" w:rsidP="00936227">
      <w:pPr>
        <w:rPr>
          <w:sz w:val="10"/>
          <w:szCs w:val="10"/>
        </w:rPr>
      </w:pPr>
    </w:p>
    <w:tbl>
      <w:tblPr>
        <w:tblW w:w="52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720"/>
        <w:gridCol w:w="1016"/>
        <w:gridCol w:w="1453"/>
        <w:gridCol w:w="59"/>
        <w:gridCol w:w="847"/>
        <w:gridCol w:w="183"/>
        <w:gridCol w:w="512"/>
        <w:gridCol w:w="353"/>
        <w:gridCol w:w="317"/>
        <w:gridCol w:w="663"/>
        <w:gridCol w:w="604"/>
        <w:gridCol w:w="1636"/>
      </w:tblGrid>
      <w:tr w:rsidR="00965281" w:rsidTr="003072A3">
        <w:trPr>
          <w:trHeight w:val="257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81" w:rsidRPr="00351CEE" w:rsidRDefault="00965281" w:rsidP="00061968">
            <w:pPr>
              <w:rPr>
                <w:b/>
                <w:sz w:val="20"/>
                <w:szCs w:val="20"/>
                <w:lang w:val="uk-UA"/>
              </w:rPr>
            </w:pPr>
            <w:r w:rsidRPr="00351CEE">
              <w:rPr>
                <w:b/>
                <w:sz w:val="20"/>
                <w:szCs w:val="20"/>
                <w:lang w:val="uk-UA"/>
              </w:rPr>
              <w:t>Команда «господарів»</w:t>
            </w:r>
          </w:p>
        </w:tc>
        <w:tc>
          <w:tcPr>
            <w:tcW w:w="1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81" w:rsidRPr="00351CEE" w:rsidRDefault="00D256F9" w:rsidP="00FE143B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E143B">
              <w:rPr>
                <w:sz w:val="18"/>
                <w:szCs w:val="18"/>
              </w:rPr>
              <w:t> </w:t>
            </w:r>
            <w:r w:rsidR="00FE143B">
              <w:rPr>
                <w:sz w:val="18"/>
                <w:szCs w:val="18"/>
              </w:rPr>
              <w:t> </w:t>
            </w:r>
            <w:r w:rsidR="00FE143B">
              <w:rPr>
                <w:sz w:val="18"/>
                <w:szCs w:val="18"/>
              </w:rPr>
              <w:t> </w:t>
            </w:r>
            <w:r w:rsidR="00FE143B">
              <w:rPr>
                <w:sz w:val="18"/>
                <w:szCs w:val="18"/>
              </w:rPr>
              <w:t> </w:t>
            </w:r>
            <w:r w:rsidR="00FE143B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81" w:rsidRPr="005865A8" w:rsidRDefault="00965281" w:rsidP="0006196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865A8">
              <w:rPr>
                <w:b/>
                <w:sz w:val="20"/>
                <w:szCs w:val="20"/>
                <w:lang w:val="uk-UA"/>
              </w:rPr>
              <w:t>Команда «гостей»</w:t>
            </w:r>
          </w:p>
        </w:tc>
        <w:tc>
          <w:tcPr>
            <w:tcW w:w="1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81" w:rsidRPr="00351CEE" w:rsidRDefault="00965281" w:rsidP="00965281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36227" w:rsidTr="003072A3">
        <w:trPr>
          <w:trHeight w:val="318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351CEE" w:rsidRDefault="00AF0257" w:rsidP="00061968">
            <w:pPr>
              <w:keepNext/>
              <w:outlineLvl w:val="4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Населений пункт</w:t>
            </w:r>
            <w:r w:rsidR="00936227" w:rsidRPr="00351CEE">
              <w:rPr>
                <w:b/>
                <w:i/>
                <w:iCs/>
                <w:sz w:val="20"/>
                <w:szCs w:val="20"/>
                <w:lang w:val="uk-UA"/>
              </w:rPr>
              <w:t xml:space="preserve">, стадіон: </w:t>
            </w:r>
          </w:p>
        </w:tc>
        <w:tc>
          <w:tcPr>
            <w:tcW w:w="18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28668B" w:rsidRDefault="00D256F9" w:rsidP="007A1CAB">
            <w:pPr>
              <w:rPr>
                <w:i/>
                <w:iCs/>
                <w:sz w:val="28"/>
                <w:szCs w:val="28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351CEE" w:rsidRDefault="00936227" w:rsidP="00D256F9">
            <w:pPr>
              <w:rPr>
                <w:i/>
                <w:iCs/>
                <w:sz w:val="20"/>
                <w:szCs w:val="20"/>
                <w:lang w:val="uk-UA"/>
              </w:rPr>
            </w:pPr>
            <w:r w:rsidRPr="00351CEE">
              <w:rPr>
                <w:b/>
                <w:sz w:val="20"/>
                <w:szCs w:val="20"/>
                <w:lang w:val="uk-UA"/>
              </w:rPr>
              <w:t>Дата:</w:t>
            </w:r>
            <w:r w:rsidR="00D256F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256F9">
              <w:rPr>
                <w:sz w:val="20"/>
                <w:szCs w:val="20"/>
              </w:rPr>
              <w:instrText xml:space="preserve"> FORMTEXT </w:instrText>
            </w:r>
            <w:r w:rsidR="00D256F9">
              <w:rPr>
                <w:sz w:val="20"/>
                <w:szCs w:val="20"/>
              </w:rPr>
            </w:r>
            <w:r w:rsidR="00D256F9">
              <w:rPr>
                <w:sz w:val="20"/>
                <w:szCs w:val="20"/>
              </w:rPr>
              <w:fldChar w:fldCharType="separate"/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351CEE" w:rsidRDefault="00936227" w:rsidP="00D256F9">
            <w:pPr>
              <w:rPr>
                <w:i/>
                <w:iCs/>
                <w:sz w:val="20"/>
                <w:szCs w:val="20"/>
                <w:lang w:val="uk-UA"/>
              </w:rPr>
            </w:pPr>
            <w:r w:rsidRPr="00351CEE">
              <w:rPr>
                <w:b/>
                <w:sz w:val="20"/>
                <w:szCs w:val="20"/>
                <w:lang w:val="uk-UA"/>
              </w:rPr>
              <w:t>Час:</w:t>
            </w:r>
            <w:r w:rsidR="00D256F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256F9">
              <w:rPr>
                <w:sz w:val="20"/>
                <w:szCs w:val="20"/>
              </w:rPr>
              <w:instrText xml:space="preserve"> FORMTEXT </w:instrText>
            </w:r>
            <w:r w:rsidR="00D256F9">
              <w:rPr>
                <w:sz w:val="20"/>
                <w:szCs w:val="20"/>
              </w:rPr>
            </w:r>
            <w:r w:rsidR="00D256F9">
              <w:rPr>
                <w:sz w:val="20"/>
                <w:szCs w:val="20"/>
              </w:rPr>
              <w:fldChar w:fldCharType="separate"/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noProof/>
                <w:sz w:val="20"/>
                <w:szCs w:val="20"/>
              </w:rPr>
              <w:t> </w:t>
            </w:r>
            <w:r w:rsidR="00D256F9">
              <w:rPr>
                <w:sz w:val="20"/>
                <w:szCs w:val="20"/>
              </w:rPr>
              <w:fldChar w:fldCharType="end"/>
            </w:r>
          </w:p>
        </w:tc>
      </w:tr>
      <w:tr w:rsidR="00936227" w:rsidTr="003072A3">
        <w:trPr>
          <w:trHeight w:val="318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Рахунок першого тайму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AF0257" w:rsidRDefault="00936227" w:rsidP="00FE143B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E143B">
              <w:rPr>
                <w:sz w:val="20"/>
                <w:szCs w:val="20"/>
              </w:rPr>
              <w:t> </w:t>
            </w:r>
            <w:r w:rsidR="00FE143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E143B">
              <w:rPr>
                <w:sz w:val="20"/>
                <w:szCs w:val="20"/>
              </w:rPr>
              <w:t> </w:t>
            </w:r>
            <w:r w:rsidR="00FE143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37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 w:rsidRPr="00202217">
              <w:rPr>
                <w:b/>
                <w:i/>
                <w:iCs/>
                <w:sz w:val="20"/>
                <w:szCs w:val="20"/>
                <w:lang w:val="uk-UA"/>
              </w:rPr>
              <w:t>Загальний рахунок матчу</w:t>
            </w:r>
          </w:p>
        </w:tc>
        <w:tc>
          <w:tcPr>
            <w:tcW w:w="9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36227" w:rsidTr="003072A3">
        <w:trPr>
          <w:trHeight w:val="318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Рахунок другого тайму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37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jc w:val="center"/>
              <w:rPr>
                <w:sz w:val="20"/>
                <w:szCs w:val="20"/>
              </w:rPr>
            </w:pPr>
          </w:p>
        </w:tc>
      </w:tr>
      <w:tr w:rsidR="00936227" w:rsidTr="003072A3">
        <w:trPr>
          <w:trHeight w:val="318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Рахунок додаткових таймів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936227" w:rsidP="00061968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Default="00E81536" w:rsidP="0006196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Рахунок серії пенальті</w:t>
            </w:r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351CEE" w:rsidRDefault="00936227" w:rsidP="000619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B6DC3" w:rsidTr="003072A3">
        <w:trPr>
          <w:cantSplit/>
          <w:trHeight w:val="318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Оцінка поля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Кількість глядачів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 xml:space="preserve">t, </w:t>
            </w:r>
            <w:r>
              <w:rPr>
                <w:b/>
                <w:i/>
                <w:iCs/>
                <w:sz w:val="20"/>
                <w:szCs w:val="20"/>
                <w:vertAlign w:val="superscript"/>
                <w:lang w:val="uk-UA"/>
              </w:rPr>
              <w:t>0</w:t>
            </w:r>
            <w:r>
              <w:rPr>
                <w:b/>
                <w:i/>
                <w:iCs/>
                <w:sz w:val="20"/>
                <w:szCs w:val="20"/>
                <w:lang w:val="uk-UA"/>
              </w:rPr>
              <w:t>С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jc w:val="center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Освітлення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</w:t>
            </w:r>
          </w:p>
        </w:tc>
      </w:tr>
    </w:tbl>
    <w:p w:rsidR="00936227" w:rsidRPr="008A7884" w:rsidRDefault="00936227" w:rsidP="00936227">
      <w:pPr>
        <w:pStyle w:val="3"/>
        <w:spacing w:line="240" w:lineRule="auto"/>
        <w:ind w:firstLine="0"/>
        <w:rPr>
          <w:rFonts w:ascii="Times New Roman" w:hAnsi="Times New Roman"/>
          <w:color w:val="FF0000"/>
          <w:sz w:val="8"/>
          <w:szCs w:val="8"/>
          <w:lang w:val="ru-RU"/>
        </w:rPr>
      </w:pPr>
    </w:p>
    <w:tbl>
      <w:tblPr>
        <w:tblpPr w:leftFromText="180" w:rightFromText="180" w:vertAnchor="page" w:horzAnchor="margin" w:tblpX="-147" w:tblpY="4736"/>
        <w:tblW w:w="11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98"/>
        <w:gridCol w:w="3240"/>
        <w:gridCol w:w="2403"/>
        <w:gridCol w:w="236"/>
        <w:gridCol w:w="687"/>
        <w:gridCol w:w="567"/>
        <w:gridCol w:w="954"/>
        <w:gridCol w:w="387"/>
      </w:tblGrid>
      <w:tr w:rsidR="00A27F0F" w:rsidTr="00AF0257">
        <w:trPr>
          <w:trHeight w:val="2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AF0257" w:rsidRDefault="000F3C46" w:rsidP="005A05AA">
            <w:pPr>
              <w:keepNext/>
              <w:autoSpaceDE w:val="0"/>
              <w:autoSpaceDN w:val="0"/>
              <w:ind w:right="-2"/>
              <w:outlineLvl w:val="1"/>
              <w:rPr>
                <w:b/>
                <w:iCs/>
                <w:noProof/>
                <w:sz w:val="20"/>
                <w:szCs w:val="20"/>
                <w:lang w:val="uk-UA"/>
              </w:rPr>
            </w:pPr>
            <w:r w:rsidRP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Арбітр,  </w:t>
            </w:r>
            <w:r w:rsid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                      н.пункт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75428E" w:rsidRDefault="00FE143B" w:rsidP="005A05AA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ind w:left="-108" w:firstLine="108"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оцінка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складність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C3" w:rsidRPr="00DB6DC3" w:rsidRDefault="00A27F0F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27F0F" w:rsidTr="00AF0257">
        <w:trPr>
          <w:trHeight w:val="209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AF0257" w:rsidRDefault="000F3C46" w:rsidP="005A05AA">
            <w:pPr>
              <w:keepNext/>
              <w:autoSpaceDE w:val="0"/>
              <w:autoSpaceDN w:val="0"/>
              <w:ind w:right="-2"/>
              <w:outlineLvl w:val="1"/>
              <w:rPr>
                <w:b/>
                <w:iCs/>
                <w:noProof/>
                <w:sz w:val="20"/>
                <w:szCs w:val="20"/>
                <w:lang w:val="uk-UA"/>
              </w:rPr>
            </w:pPr>
            <w:r w:rsidRP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Асистент  арбітра 1, </w:t>
            </w:r>
            <w:r w:rsidR="00AF0257">
              <w:rPr>
                <w:b/>
                <w:iCs/>
                <w:noProof/>
                <w:sz w:val="20"/>
                <w:szCs w:val="20"/>
                <w:lang w:val="uk-UA"/>
              </w:rPr>
              <w:t>н.пункт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75428E" w:rsidRDefault="000F3C46" w:rsidP="005A05AA">
            <w:pPr>
              <w:rPr>
                <w:i/>
                <w:lang w:val="uk-UA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3C46" w:rsidRDefault="000F3C46" w:rsidP="005A05AA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оцінка</w:t>
            </w:r>
          </w:p>
        </w:tc>
        <w:bookmarkStart w:id="2" w:name="Text13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Pr="00D256F9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Pr="00D256F9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складність</w:t>
            </w:r>
          </w:p>
        </w:tc>
        <w:bookmarkEnd w:id="2"/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F0F" w:rsidRPr="00A27F0F" w:rsidRDefault="000F3C46" w:rsidP="005A05AA">
            <w:pPr>
              <w:keepNext/>
              <w:outlineLvl w:val="1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27F0F" w:rsidTr="00AF0257">
        <w:trPr>
          <w:trHeight w:val="24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AF0257" w:rsidRDefault="000F3C46" w:rsidP="005A05AA">
            <w:pPr>
              <w:keepNext/>
              <w:autoSpaceDE w:val="0"/>
              <w:autoSpaceDN w:val="0"/>
              <w:ind w:right="-2"/>
              <w:outlineLvl w:val="1"/>
              <w:rPr>
                <w:b/>
                <w:iCs/>
                <w:noProof/>
                <w:sz w:val="20"/>
                <w:szCs w:val="20"/>
                <w:lang w:val="uk-UA"/>
              </w:rPr>
            </w:pPr>
            <w:r w:rsidRP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Асистент  арбітра 2, </w:t>
            </w:r>
            <w:r w:rsidR="00AF0257">
              <w:rPr>
                <w:b/>
                <w:iCs/>
                <w:noProof/>
                <w:sz w:val="20"/>
                <w:szCs w:val="20"/>
                <w:lang w:val="uk-UA"/>
              </w:rPr>
              <w:t>н.пункт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75428E" w:rsidRDefault="000F3C46" w:rsidP="005A05AA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3C46" w:rsidRDefault="000F3C46" w:rsidP="005A05AA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оцінка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складність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27F0F" w:rsidTr="00AF0257">
        <w:trPr>
          <w:trHeight w:val="248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AF0257" w:rsidRDefault="000F3C46" w:rsidP="005A05AA">
            <w:pPr>
              <w:keepNext/>
              <w:autoSpaceDE w:val="0"/>
              <w:autoSpaceDN w:val="0"/>
              <w:ind w:right="-2"/>
              <w:outlineLvl w:val="1"/>
              <w:rPr>
                <w:b/>
                <w:iCs/>
                <w:noProof/>
                <w:sz w:val="20"/>
                <w:szCs w:val="20"/>
                <w:lang w:val="uk-UA"/>
              </w:rPr>
            </w:pPr>
            <w:r w:rsidRPr="00AF0257">
              <w:rPr>
                <w:b/>
                <w:iCs/>
                <w:noProof/>
                <w:sz w:val="20"/>
                <w:szCs w:val="20"/>
                <w:lang w:val="en-US"/>
              </w:rPr>
              <w:t>4-и</w:t>
            </w:r>
            <w:r w:rsidRP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й арбітр, </w:t>
            </w:r>
            <w:r w:rsidR="00AF0257">
              <w:rPr>
                <w:b/>
                <w:iCs/>
                <w:noProof/>
                <w:sz w:val="20"/>
                <w:szCs w:val="20"/>
                <w:lang w:val="uk-UA"/>
              </w:rPr>
              <w:t xml:space="preserve">               н.пункт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75428E" w:rsidRDefault="000F3C46" w:rsidP="005A05AA">
            <w:pPr>
              <w:rPr>
                <w:i/>
              </w:rPr>
            </w:pPr>
            <w:r w:rsidRPr="007542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75428E">
              <w:rPr>
                <w:i/>
                <w:sz w:val="18"/>
                <w:szCs w:val="18"/>
              </w:rPr>
              <w:instrText xml:space="preserve"> FORMTEXT </w:instrText>
            </w:r>
            <w:r w:rsidRPr="0075428E">
              <w:rPr>
                <w:i/>
                <w:sz w:val="18"/>
                <w:szCs w:val="18"/>
              </w:rPr>
            </w:r>
            <w:r w:rsidRPr="0075428E">
              <w:rPr>
                <w:i/>
                <w:sz w:val="18"/>
                <w:szCs w:val="18"/>
              </w:rPr>
              <w:fldChar w:fldCharType="separate"/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3C46" w:rsidRDefault="000F3C46" w:rsidP="005A05AA">
            <w:r w:rsidRPr="007542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5428E">
              <w:rPr>
                <w:i/>
                <w:sz w:val="18"/>
                <w:szCs w:val="18"/>
              </w:rPr>
              <w:instrText xml:space="preserve"> FORMTEXT </w:instrText>
            </w:r>
            <w:r w:rsidRPr="0075428E">
              <w:rPr>
                <w:i/>
                <w:sz w:val="18"/>
                <w:szCs w:val="18"/>
              </w:rPr>
            </w:r>
            <w:r w:rsidRPr="0075428E">
              <w:rPr>
                <w:i/>
                <w:sz w:val="18"/>
                <w:szCs w:val="18"/>
              </w:rPr>
              <w:fldChar w:fldCharType="separate"/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оцінка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b/>
                <w:bCs/>
                <w:i/>
                <w:iCs/>
                <w:sz w:val="14"/>
                <w:szCs w:val="14"/>
                <w:lang w:val="uk-UA"/>
              </w:rPr>
              <w:t>складність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5A05AA">
            <w:pPr>
              <w:keepNext/>
              <w:outlineLvl w:val="1"/>
              <w:rPr>
                <w:b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F3C46" w:rsidTr="00AF0257">
        <w:trPr>
          <w:trHeight w:val="197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AF0257" w:rsidRDefault="000F3C46" w:rsidP="00DB6DC3">
            <w:pPr>
              <w:keepNext/>
              <w:autoSpaceDE w:val="0"/>
              <w:autoSpaceDN w:val="0"/>
              <w:spacing w:before="60" w:after="60"/>
              <w:ind w:right="-2"/>
              <w:outlineLvl w:val="1"/>
              <w:rPr>
                <w:b/>
                <w:bCs/>
                <w:iCs/>
                <w:noProof/>
                <w:sz w:val="20"/>
                <w:szCs w:val="20"/>
                <w:lang w:val="uk-UA"/>
              </w:rPr>
            </w:pPr>
            <w:r w:rsidRPr="00AF0257">
              <w:rPr>
                <w:b/>
                <w:bCs/>
                <w:iCs/>
                <w:noProof/>
                <w:sz w:val="20"/>
                <w:szCs w:val="20"/>
                <w:lang w:val="uk-UA"/>
              </w:rPr>
              <w:t>Делегат-с</w:t>
            </w:r>
            <w:r w:rsidRPr="00AF0257">
              <w:rPr>
                <w:b/>
                <w:bCs/>
                <w:iCs/>
                <w:noProof/>
                <w:sz w:val="20"/>
                <w:szCs w:val="20"/>
                <w:lang w:val="en-US"/>
              </w:rPr>
              <w:t>постерігач</w:t>
            </w:r>
            <w:r w:rsidRPr="00AF0257">
              <w:rPr>
                <w:b/>
                <w:bCs/>
                <w:iCs/>
                <w:noProof/>
                <w:sz w:val="20"/>
                <w:szCs w:val="20"/>
                <w:lang w:val="uk-UA"/>
              </w:rPr>
              <w:t>,</w:t>
            </w:r>
            <w:r w:rsidR="00AF0257">
              <w:rPr>
                <w:b/>
                <w:bCs/>
                <w:iCs/>
                <w:noProof/>
                <w:sz w:val="20"/>
                <w:szCs w:val="20"/>
                <w:lang w:val="uk-UA"/>
              </w:rPr>
              <w:t>н.пункт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46" w:rsidRPr="0075428E" w:rsidRDefault="000F3C46" w:rsidP="00DB6DC3">
            <w:pPr>
              <w:spacing w:before="60" w:after="60"/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Default="000F3C46" w:rsidP="00DB6DC3">
            <w:pPr>
              <w:keepNext/>
              <w:spacing w:before="60" w:after="60"/>
              <w:outlineLvl w:val="1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7542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5428E">
              <w:rPr>
                <w:i/>
                <w:sz w:val="18"/>
                <w:szCs w:val="18"/>
              </w:rPr>
              <w:instrText xml:space="preserve"> FORMTEXT </w:instrText>
            </w:r>
            <w:r w:rsidRPr="0075428E">
              <w:rPr>
                <w:i/>
                <w:sz w:val="18"/>
                <w:szCs w:val="18"/>
              </w:rPr>
            </w:r>
            <w:r w:rsidRPr="0075428E">
              <w:rPr>
                <w:i/>
                <w:sz w:val="18"/>
                <w:szCs w:val="18"/>
              </w:rPr>
              <w:fldChar w:fldCharType="separate"/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sz w:val="18"/>
                <w:szCs w:val="18"/>
              </w:rPr>
              <w:fldChar w:fldCharType="end"/>
            </w:r>
          </w:p>
        </w:tc>
      </w:tr>
    </w:tbl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Pr="00AF0257" w:rsidRDefault="00AF0257" w:rsidP="00936227">
      <w:pPr>
        <w:rPr>
          <w:rStyle w:val="Style9ptBoldItalic"/>
          <w:i w:val="0"/>
          <w:sz w:val="4"/>
          <w:szCs w:val="4"/>
          <w:lang w:val="uk-UA"/>
        </w:rPr>
      </w:pPr>
      <w:r>
        <w:rPr>
          <w:rStyle w:val="Style9ptBoldItalic"/>
          <w:i w:val="0"/>
          <w:sz w:val="4"/>
          <w:szCs w:val="4"/>
          <w:lang w:val="uk-UA"/>
        </w:rPr>
        <w:t> п</w:t>
      </w:r>
    </w:p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tbl>
      <w:tblPr>
        <w:tblW w:w="114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51"/>
        <w:gridCol w:w="8618"/>
      </w:tblGrid>
      <w:tr w:rsidR="00936227" w:rsidRPr="004524C3" w:rsidTr="00E81536">
        <w:tc>
          <w:tcPr>
            <w:tcW w:w="11454" w:type="dxa"/>
            <w:gridSpan w:val="3"/>
            <w:shd w:val="clear" w:color="auto" w:fill="auto"/>
            <w:vAlign w:val="center"/>
          </w:tcPr>
          <w:p w:rsidR="00936227" w:rsidRPr="00625A8A" w:rsidRDefault="00936227" w:rsidP="00625A8A">
            <w:pPr>
              <w:jc w:val="center"/>
              <w:rPr>
                <w:rStyle w:val="Style9ptBoldItalic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sz w:val="20"/>
                <w:szCs w:val="20"/>
                <w:lang w:val="uk-UA"/>
              </w:rPr>
              <w:t>Складність матчу повинна бути інтегрована в оцінку і визначається окремо для кожного з членів бригади</w:t>
            </w:r>
          </w:p>
        </w:tc>
      </w:tr>
      <w:tr w:rsidR="00936227" w:rsidRPr="004524C3" w:rsidTr="00E81536">
        <w:tc>
          <w:tcPr>
            <w:tcW w:w="1985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sz w:val="20"/>
                <w:szCs w:val="20"/>
                <w:lang w:val="uk-UA"/>
              </w:rPr>
              <w:t xml:space="preserve">Нормальний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6227" w:rsidRPr="00625A8A" w:rsidRDefault="00936227" w:rsidP="00625A8A">
            <w:pPr>
              <w:jc w:val="center"/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  <w:t>1</w:t>
            </w:r>
          </w:p>
        </w:tc>
        <w:tc>
          <w:tcPr>
            <w:tcW w:w="8618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b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sz w:val="20"/>
                <w:szCs w:val="20"/>
                <w:lang w:val="uk-UA"/>
              </w:rPr>
              <w:t>Нормальний матч для арбітрів: декілька складних ситуацій</w:t>
            </w:r>
          </w:p>
        </w:tc>
      </w:tr>
      <w:tr w:rsidR="00936227" w:rsidRPr="004524C3" w:rsidTr="00E81536">
        <w:tc>
          <w:tcPr>
            <w:tcW w:w="1985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sz w:val="20"/>
                <w:szCs w:val="20"/>
                <w:lang w:val="uk-UA"/>
              </w:rPr>
              <w:t xml:space="preserve">Важкий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6227" w:rsidRPr="00625A8A" w:rsidRDefault="00936227" w:rsidP="00625A8A">
            <w:pPr>
              <w:jc w:val="center"/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  <w:t>2</w:t>
            </w:r>
          </w:p>
        </w:tc>
        <w:tc>
          <w:tcPr>
            <w:tcW w:w="8618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b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sz w:val="20"/>
                <w:szCs w:val="20"/>
                <w:lang w:val="uk-UA"/>
              </w:rPr>
              <w:t>Складний матч з деякими важливими рішеннями для арбітрів</w:t>
            </w:r>
          </w:p>
        </w:tc>
      </w:tr>
      <w:tr w:rsidR="00936227" w:rsidRPr="004524C3" w:rsidTr="00E81536">
        <w:tc>
          <w:tcPr>
            <w:tcW w:w="1985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sz w:val="20"/>
                <w:szCs w:val="20"/>
                <w:lang w:val="uk-UA"/>
              </w:rPr>
              <w:t>Дуже важкий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6227" w:rsidRPr="00625A8A" w:rsidRDefault="00936227" w:rsidP="00625A8A">
            <w:pPr>
              <w:jc w:val="center"/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i w:val="0"/>
                <w:sz w:val="20"/>
                <w:szCs w:val="20"/>
                <w:lang w:val="uk-UA"/>
              </w:rPr>
              <w:t>3</w:t>
            </w:r>
          </w:p>
        </w:tc>
        <w:tc>
          <w:tcPr>
            <w:tcW w:w="8618" w:type="dxa"/>
            <w:shd w:val="clear" w:color="auto" w:fill="auto"/>
          </w:tcPr>
          <w:p w:rsidR="00936227" w:rsidRPr="00625A8A" w:rsidRDefault="00936227" w:rsidP="00061968">
            <w:pPr>
              <w:rPr>
                <w:rStyle w:val="Style9ptBoldItalic"/>
                <w:b w:val="0"/>
                <w:sz w:val="20"/>
                <w:szCs w:val="20"/>
                <w:lang w:val="uk-UA"/>
              </w:rPr>
            </w:pPr>
            <w:r w:rsidRPr="00625A8A">
              <w:rPr>
                <w:rStyle w:val="Style9ptBoldItalic"/>
                <w:b w:val="0"/>
                <w:sz w:val="20"/>
                <w:szCs w:val="20"/>
                <w:lang w:val="uk-UA"/>
              </w:rPr>
              <w:t>Дуже складний матч з багатьма важливими рішеннями</w:t>
            </w:r>
          </w:p>
        </w:tc>
      </w:tr>
    </w:tbl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Default="00936227" w:rsidP="00936227">
      <w:pPr>
        <w:rPr>
          <w:rStyle w:val="Style9ptBoldItalic"/>
          <w:i w:val="0"/>
          <w:sz w:val="4"/>
          <w:szCs w:val="4"/>
        </w:rPr>
      </w:pPr>
    </w:p>
    <w:p w:rsidR="00936227" w:rsidRPr="00061968" w:rsidRDefault="00936227" w:rsidP="00936227">
      <w:pPr>
        <w:jc w:val="center"/>
        <w:rPr>
          <w:rStyle w:val="Style9ptBoldItalic"/>
          <w:i w:val="0"/>
          <w:sz w:val="24"/>
          <w:szCs w:val="24"/>
          <w:lang w:val="uk-UA"/>
        </w:rPr>
      </w:pPr>
      <w:r w:rsidRPr="00061968">
        <w:rPr>
          <w:rStyle w:val="Style9ptBoldItalic"/>
          <w:i w:val="0"/>
          <w:sz w:val="24"/>
          <w:szCs w:val="24"/>
          <w:lang w:val="uk-UA"/>
        </w:rPr>
        <w:t>Критерії арбітра</w:t>
      </w:r>
      <w:r w:rsidR="00AF0257">
        <w:rPr>
          <w:rStyle w:val="Style9ptBoldItalic"/>
          <w:i w:val="0"/>
          <w:sz w:val="24"/>
          <w:szCs w:val="24"/>
          <w:lang w:val="uk-UA"/>
        </w:rPr>
        <w:t>жу</w:t>
      </w:r>
      <w:r w:rsidRPr="00061968">
        <w:rPr>
          <w:rStyle w:val="Style9ptBoldItalic"/>
          <w:i w:val="0"/>
          <w:sz w:val="24"/>
          <w:szCs w:val="24"/>
          <w:lang w:val="uk-UA"/>
        </w:rPr>
        <w:t>:</w:t>
      </w:r>
    </w:p>
    <w:p w:rsidR="00936227" w:rsidRPr="00C94182" w:rsidRDefault="00936227" w:rsidP="00936227">
      <w:pPr>
        <w:pStyle w:val="3"/>
        <w:spacing w:line="240" w:lineRule="auto"/>
        <w:rPr>
          <w:rFonts w:ascii="Times New Roman" w:hAnsi="Times New Roman"/>
          <w:color w:val="FF0000"/>
          <w:sz w:val="4"/>
          <w:szCs w:val="4"/>
          <w:lang w:val="ru-RU"/>
        </w:rPr>
      </w:pPr>
    </w:p>
    <w:p w:rsidR="00936227" w:rsidRPr="00C94182" w:rsidRDefault="00936227" w:rsidP="00936227">
      <w:pPr>
        <w:pStyle w:val="3"/>
        <w:spacing w:line="240" w:lineRule="auto"/>
        <w:rPr>
          <w:rFonts w:ascii="Times New Roman" w:hAnsi="Times New Roman"/>
          <w:color w:val="FF0000"/>
          <w:sz w:val="4"/>
          <w:szCs w:val="4"/>
          <w:lang w:val="ru-RU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714"/>
        <w:gridCol w:w="425"/>
        <w:gridCol w:w="426"/>
        <w:gridCol w:w="456"/>
        <w:gridCol w:w="507"/>
        <w:gridCol w:w="3857"/>
        <w:gridCol w:w="425"/>
        <w:gridCol w:w="425"/>
        <w:gridCol w:w="425"/>
      </w:tblGrid>
      <w:tr w:rsidR="006E46C8" w:rsidRPr="001B54AD" w:rsidTr="008604C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6E46C8" w:rsidRDefault="006E46C8" w:rsidP="006E46C8">
            <w:pPr>
              <w:pStyle w:val="af1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7A567B">
              <w:rPr>
                <w:b/>
                <w:i/>
                <w:sz w:val="18"/>
                <w:szCs w:val="18"/>
                <w:lang w:val="uk-UA"/>
              </w:rPr>
              <w:t>№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1    </w:t>
            </w:r>
            <w:r w:rsidRPr="001B54AD">
              <w:rPr>
                <w:b/>
                <w:sz w:val="18"/>
                <w:szCs w:val="18"/>
                <w:lang w:val="uk-UA"/>
              </w:rPr>
              <w:t>Застосування та тлумачення Правил гри, контроль та управління грою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F021BC">
            <w:pPr>
              <w:pStyle w:val="af1"/>
              <w:numPr>
                <w:ilvl w:val="0"/>
                <w:numId w:val="10"/>
              </w:numPr>
              <w:ind w:left="284" w:hanging="283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rStyle w:val="2Exact"/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Застосування зауважень у ході матчу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Правильно та послідовно застосовує покарання за порушення Правил гри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bookmarkStart w:id="3" w:name="Check5"/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  <w:bookmarkEnd w:id="3"/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10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C24677" w:rsidP="00936227">
            <w:pPr>
              <w:pStyle w:val="af1"/>
              <w:rPr>
                <w:rStyle w:val="2Exact"/>
                <w:i/>
                <w:sz w:val="18"/>
                <w:szCs w:val="18"/>
                <w:lang w:val="uk-UA"/>
              </w:rPr>
            </w:pPr>
            <w:r>
              <w:rPr>
                <w:rStyle w:val="2Exact"/>
                <w:i/>
                <w:sz w:val="18"/>
                <w:szCs w:val="18"/>
                <w:lang w:val="uk-UA"/>
              </w:rPr>
              <w:t xml:space="preserve">Реакція на </w:t>
            </w:r>
            <w:r w:rsidR="00582400">
              <w:rPr>
                <w:rStyle w:val="2Exact"/>
                <w:i/>
                <w:sz w:val="18"/>
                <w:szCs w:val="18"/>
                <w:lang w:val="uk-UA"/>
              </w:rPr>
              <w:t xml:space="preserve"> поведінку тренерів, представників, запасних гравців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6E46C8" w:rsidRPr="001B54AD" w:rsidTr="006A1AD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 xml:space="preserve">Застосовування покарання за приховані порушення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6E46C8" w:rsidRDefault="006E46C8" w:rsidP="006E46C8">
            <w:pPr>
              <w:pStyle w:val="af1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№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3       </w:t>
            </w:r>
            <w:r w:rsidRPr="001B54AD">
              <w:rPr>
                <w:b/>
                <w:sz w:val="18"/>
                <w:szCs w:val="18"/>
                <w:lang w:val="uk-UA"/>
              </w:rPr>
              <w:t>Фізичні кондиції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-</w:t>
            </w:r>
            <w:r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</w:tr>
      <w:tr w:rsidR="00936227" w:rsidRPr="001B54AD" w:rsidTr="00CC7D5F">
        <w:trPr>
          <w:trHeight w:val="4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Уважний до використання гравцями ліктів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Стан фізичної підготовки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Реакція на симуляцію, незгоду, затримку часу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C24677" w:rsidP="00936227">
            <w:pPr>
              <w:pStyle w:val="af1"/>
              <w:rPr>
                <w:i/>
                <w:sz w:val="18"/>
                <w:szCs w:val="18"/>
              </w:rPr>
            </w:pPr>
            <w:r>
              <w:rPr>
                <w:rStyle w:val="2Exact"/>
                <w:i/>
                <w:sz w:val="18"/>
                <w:szCs w:val="18"/>
                <w:lang w:val="uk-UA"/>
              </w:rPr>
              <w:t>Техніка та естетичність</w:t>
            </w:r>
            <w:r w:rsidR="00936227" w:rsidRPr="001B54AD">
              <w:rPr>
                <w:rStyle w:val="2Exact"/>
                <w:i/>
                <w:sz w:val="18"/>
                <w:szCs w:val="18"/>
                <w:lang w:val="uk-UA"/>
              </w:rPr>
              <w:t>.</w:t>
            </w:r>
            <w:r>
              <w:rPr>
                <w:rStyle w:val="2Exact"/>
                <w:i/>
                <w:sz w:val="18"/>
                <w:szCs w:val="18"/>
                <w:lang w:val="uk-UA"/>
              </w:rPr>
              <w:t xml:space="preserve"> переміщень</w:t>
            </w:r>
            <w:r w:rsidR="00936227" w:rsidRPr="001B54AD">
              <w:rPr>
                <w:rStyle w:val="2Exact"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Тлумачення гри рукою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Вибір позиції в ігрових епізодах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Розуміє відмінність між призначенням штрафного та вільного удару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Обсяг рухової діяльності, здатність до швидких пересувань</w:t>
            </w:r>
            <w:r w:rsidR="00C24677">
              <w:rPr>
                <w:rStyle w:val="2Exact"/>
                <w:i/>
                <w:sz w:val="18"/>
                <w:szCs w:val="18"/>
                <w:lang w:val="uk-UA"/>
              </w:rPr>
              <w:t>,</w:t>
            </w: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 xml:space="preserve"> використання діагоналі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Контроль встановлення стінки та введення м’яча у гру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3F1A6D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Вибір позиції при стандартних положеннях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6E46C8" w:rsidRPr="001B54AD" w:rsidTr="00A903C9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 w:bidi="ru-RU"/>
              </w:rPr>
              <w:t xml:space="preserve">Проведення </w:t>
            </w:r>
            <w:r w:rsidRPr="001B54AD">
              <w:rPr>
                <w:i/>
                <w:sz w:val="18"/>
                <w:szCs w:val="18"/>
                <w:lang w:val="uk-UA"/>
              </w:rPr>
              <w:t xml:space="preserve">замін та поводження з травмованими гравцями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6E46C8" w:rsidRDefault="006E46C8" w:rsidP="006E46C8">
            <w:pPr>
              <w:pStyle w:val="af1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7A567B">
              <w:rPr>
                <w:b/>
                <w:i/>
                <w:sz w:val="18"/>
                <w:szCs w:val="18"/>
                <w:lang w:val="uk-UA"/>
              </w:rPr>
              <w:t>№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4      </w:t>
            </w:r>
            <w:r w:rsidRPr="007A567B">
              <w:rPr>
                <w:b/>
                <w:sz w:val="18"/>
                <w:szCs w:val="18"/>
                <w:lang w:val="uk-UA"/>
              </w:rPr>
              <w:t>Взаємодія з асистентами та 4-м арбітром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Правильне визначення компенсованого часу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 xml:space="preserve">Реакція на сигнали а/а при положенні «Поза грою»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7A567B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7A567B">
              <w:rPr>
                <w:i/>
                <w:sz w:val="18"/>
                <w:szCs w:val="18"/>
                <w:lang w:val="uk-UA"/>
              </w:rPr>
              <w:t>Застосування «принципу переваги»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Зоровий контакт з а/а та механізм взаємодії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582400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Швидкі,</w:t>
            </w:r>
            <w:r w:rsidR="00936227" w:rsidRPr="001B54AD">
              <w:rPr>
                <w:i/>
                <w:sz w:val="18"/>
                <w:szCs w:val="18"/>
                <w:lang w:val="uk-UA"/>
              </w:rPr>
              <w:t xml:space="preserve"> чіткі, та зрозумілі рішення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Взаємодія при прихованих порушеннях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3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numPr>
                <w:ilvl w:val="0"/>
                <w:numId w:val="6"/>
              </w:numPr>
              <w:ind w:left="181" w:hanging="181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 xml:space="preserve">Ефективність застосування жестів та сигналів свистка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C24677" w:rsidP="00936227">
            <w:pPr>
              <w:pStyle w:val="af1"/>
              <w:rPr>
                <w:i/>
                <w:sz w:val="18"/>
                <w:szCs w:val="18"/>
              </w:rPr>
            </w:pPr>
            <w:r>
              <w:rPr>
                <w:rStyle w:val="2Exact"/>
                <w:i/>
                <w:sz w:val="18"/>
                <w:szCs w:val="18"/>
                <w:lang w:val="uk-UA"/>
              </w:rPr>
              <w:t xml:space="preserve">Взаємодія при застосуванні </w:t>
            </w:r>
            <w:r w:rsidR="00936227" w:rsidRPr="001B54AD">
              <w:rPr>
                <w:rStyle w:val="2Exact"/>
                <w:i/>
                <w:sz w:val="18"/>
                <w:szCs w:val="18"/>
                <w:lang w:val="uk-UA"/>
              </w:rPr>
              <w:t xml:space="preserve"> дисциплінарних санкцій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6E46C8" w:rsidRPr="001B54AD" w:rsidTr="004A77BD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6E46C8" w:rsidRDefault="006E46C8" w:rsidP="006E46C8">
            <w:pPr>
              <w:pStyle w:val="af1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7A567B">
              <w:rPr>
                <w:b/>
                <w:i/>
                <w:sz w:val="18"/>
                <w:szCs w:val="18"/>
                <w:lang w:val="uk-UA"/>
              </w:rPr>
              <w:t>№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2     </w:t>
            </w:r>
            <w:r w:rsidRPr="001B54AD">
              <w:rPr>
                <w:rStyle w:val="510ptExact"/>
                <w:sz w:val="18"/>
                <w:szCs w:val="18"/>
              </w:rPr>
              <w:t>Контроль дисципліни гравців та тренерів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1B54AD"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Реакція на апеляцію до асистентів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6E46C8" w:rsidRPr="001B54AD" w:rsidTr="003B02E8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510ptExact0"/>
                <w:i/>
                <w:sz w:val="18"/>
                <w:szCs w:val="18"/>
              </w:rPr>
              <w:t xml:space="preserve">Послідовне і своєчасне застосування </w:t>
            </w:r>
            <w:r>
              <w:rPr>
                <w:rStyle w:val="510ptExact0"/>
                <w:i/>
                <w:sz w:val="18"/>
                <w:szCs w:val="18"/>
              </w:rPr>
              <w:t>дисциплінарних</w:t>
            </w:r>
            <w:r w:rsidRPr="001B54AD">
              <w:rPr>
                <w:rStyle w:val="510ptExact0"/>
                <w:i/>
                <w:sz w:val="18"/>
                <w:szCs w:val="18"/>
              </w:rPr>
              <w:t xml:space="preserve"> санкцій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6E46C8" w:rsidRDefault="006E46C8" w:rsidP="006E46C8">
            <w:pPr>
              <w:pStyle w:val="af1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7A567B">
              <w:rPr>
                <w:b/>
                <w:i/>
                <w:sz w:val="18"/>
                <w:szCs w:val="18"/>
                <w:lang w:val="uk-UA"/>
              </w:rPr>
              <w:t>№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5                </w:t>
            </w:r>
            <w:r w:rsidRPr="001B54AD">
              <w:rPr>
                <w:b/>
                <w:sz w:val="18"/>
                <w:szCs w:val="18"/>
                <w:lang w:val="uk-UA"/>
              </w:rPr>
              <w:t>Особисті якості</w:t>
            </w:r>
            <w:r>
              <w:rPr>
                <w:b/>
                <w:sz w:val="18"/>
                <w:szCs w:val="18"/>
                <w:lang w:val="uk-UA"/>
              </w:rPr>
              <w:t xml:space="preserve"> арбітра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BA6544" w:rsidRDefault="006E46C8" w:rsidP="00936227">
            <w:pPr>
              <w:pStyle w:val="af1"/>
              <w:rPr>
                <w:b/>
                <w:sz w:val="18"/>
                <w:szCs w:val="18"/>
                <w:lang w:val="uk-UA"/>
              </w:rPr>
            </w:pPr>
            <w:r w:rsidRPr="00BA6544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 w:rsidRPr="001B54AD">
              <w:rPr>
                <w:b/>
                <w:i/>
                <w:sz w:val="18"/>
                <w:szCs w:val="18"/>
                <w:lang w:val="uk-UA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8" w:rsidRPr="001B54AD" w:rsidRDefault="006E46C8" w:rsidP="00936227">
            <w:pPr>
              <w:pStyle w:val="af1"/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 xml:space="preserve">-- </w:t>
            </w:r>
          </w:p>
        </w:tc>
      </w:tr>
      <w:tr w:rsidR="00936227" w:rsidRPr="001B54AD" w:rsidTr="00CC7D5F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C2467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rStyle w:val="2Exact"/>
                <w:i/>
                <w:sz w:val="18"/>
                <w:szCs w:val="18"/>
                <w:lang w:val="uk-UA"/>
              </w:rPr>
              <w:t>Застосування дисциплінарних</w:t>
            </w:r>
            <w:r w:rsidR="00936227" w:rsidRPr="001B54AD">
              <w:rPr>
                <w:rStyle w:val="2Exact"/>
                <w:i/>
                <w:sz w:val="18"/>
                <w:szCs w:val="18"/>
                <w:lang w:val="uk-UA"/>
              </w:rPr>
              <w:t>. санкцій за неспортивну поведінку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CC7D5F" w:rsidRDefault="00CC7D5F" w:rsidP="00936227">
            <w:pPr>
              <w:pStyle w:val="af1"/>
              <w:rPr>
                <w:b/>
                <w:i/>
                <w:color w:val="FF0000"/>
                <w:sz w:val="18"/>
                <w:szCs w:val="18"/>
                <w:lang w:val="uk-UA"/>
              </w:rPr>
            </w:pPr>
            <w:r w:rsidRPr="00CC7D5F">
              <w:rPr>
                <w:rStyle w:val="2Exact"/>
                <w:i/>
                <w:sz w:val="18"/>
                <w:szCs w:val="18"/>
                <w:lang w:val="uk-UA"/>
              </w:rPr>
              <w:t>Налаштованість</w:t>
            </w:r>
            <w:r w:rsidR="00F30599">
              <w:rPr>
                <w:rStyle w:val="2Exact"/>
                <w:i/>
                <w:sz w:val="18"/>
                <w:szCs w:val="18"/>
                <w:lang w:val="uk-UA"/>
              </w:rPr>
              <w:t xml:space="preserve"> та к</w:t>
            </w:r>
            <w:r w:rsidR="00F30599" w:rsidRPr="00CC7D5F">
              <w:rPr>
                <w:rStyle w:val="2Exact"/>
                <w:i/>
                <w:sz w:val="18"/>
                <w:szCs w:val="18"/>
                <w:lang w:val="uk-UA"/>
              </w:rPr>
              <w:t>онцентрація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Застос</w:t>
            </w:r>
            <w:r w:rsidR="00C24677">
              <w:rPr>
                <w:rStyle w:val="2Exact"/>
                <w:i/>
                <w:sz w:val="18"/>
                <w:szCs w:val="18"/>
                <w:lang w:val="uk-UA"/>
              </w:rPr>
              <w:t>ування червоної картки за агресивну поведінку, серйозне</w:t>
            </w: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 xml:space="preserve"> порушення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F30599" w:rsidRDefault="00F30599" w:rsidP="00936227">
            <w:pPr>
              <w:pStyle w:val="af1"/>
              <w:rPr>
                <w:i/>
                <w:color w:val="FF0000"/>
                <w:sz w:val="18"/>
                <w:szCs w:val="18"/>
                <w:lang w:val="uk-UA"/>
              </w:rPr>
            </w:pPr>
            <w:r w:rsidRPr="00F30599">
              <w:rPr>
                <w:i/>
                <w:sz w:val="18"/>
                <w:szCs w:val="18"/>
                <w:lang w:val="uk-UA"/>
              </w:rPr>
              <w:t>Зовнішній вигляд</w:t>
            </w:r>
            <w:r>
              <w:rPr>
                <w:i/>
                <w:sz w:val="18"/>
                <w:szCs w:val="18"/>
                <w:lang w:val="uk-UA"/>
              </w:rPr>
              <w:t>, авторитет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Застосування жовтої картки за зупинку перспективної атаки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CC7D5F" w:rsidRDefault="00CC7D5F" w:rsidP="00936227">
            <w:pPr>
              <w:pStyle w:val="af1"/>
              <w:rPr>
                <w:b/>
                <w:i/>
                <w:color w:val="FF0000"/>
                <w:sz w:val="18"/>
                <w:szCs w:val="18"/>
                <w:lang w:val="uk-UA"/>
              </w:rPr>
            </w:pPr>
            <w:r w:rsidRPr="00CC7D5F">
              <w:rPr>
                <w:rStyle w:val="2Exact"/>
                <w:i/>
                <w:sz w:val="18"/>
                <w:szCs w:val="18"/>
                <w:lang w:val="uk-UA"/>
              </w:rPr>
              <w:t>Впевненість</w:t>
            </w:r>
            <w:r w:rsidR="00F30599">
              <w:rPr>
                <w:rStyle w:val="2Exact"/>
                <w:i/>
                <w:sz w:val="18"/>
                <w:szCs w:val="18"/>
                <w:lang w:val="uk-UA"/>
              </w:rPr>
              <w:t>, психологічна стійкість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Застосування червоної картк</w:t>
            </w:r>
            <w:r w:rsidR="00C24677">
              <w:rPr>
                <w:rStyle w:val="2Exact"/>
                <w:i/>
                <w:sz w:val="18"/>
                <w:szCs w:val="18"/>
                <w:lang w:val="uk-UA"/>
              </w:rPr>
              <w:t>и за «З.О.</w:t>
            </w:r>
            <w:r w:rsidR="00582400">
              <w:rPr>
                <w:rStyle w:val="2Exact"/>
                <w:i/>
                <w:sz w:val="18"/>
                <w:szCs w:val="18"/>
                <w:lang w:val="uk-UA"/>
              </w:rPr>
              <w:t>Г.</w:t>
            </w:r>
            <w:r w:rsidR="00C24677">
              <w:rPr>
                <w:rStyle w:val="2Exact"/>
                <w:i/>
                <w:sz w:val="18"/>
                <w:szCs w:val="18"/>
                <w:lang w:val="uk-UA"/>
              </w:rPr>
              <w:t>М</w:t>
            </w: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.»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CC7D5F" w:rsidRDefault="00CC7D5F" w:rsidP="00936227">
            <w:pPr>
              <w:pStyle w:val="af1"/>
              <w:rPr>
                <w:b/>
                <w:i/>
                <w:color w:val="FF0000"/>
                <w:sz w:val="18"/>
                <w:szCs w:val="18"/>
                <w:lang w:val="uk-UA"/>
              </w:rPr>
            </w:pPr>
            <w:r w:rsidRPr="00CC7D5F">
              <w:rPr>
                <w:rStyle w:val="2Exact"/>
                <w:i/>
                <w:sz w:val="18"/>
                <w:szCs w:val="18"/>
                <w:lang w:val="uk-UA"/>
              </w:rPr>
              <w:t>Комунікація з гравцями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  <w:tr w:rsidR="00936227" w:rsidRPr="001B54AD" w:rsidTr="00CC7D5F">
        <w:trPr>
          <w:trHeight w:val="43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D6446F">
            <w:pPr>
              <w:pStyle w:val="af1"/>
              <w:numPr>
                <w:ilvl w:val="0"/>
                <w:numId w:val="11"/>
              </w:numPr>
              <w:ind w:left="323" w:hanging="284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rStyle w:val="2Exact"/>
                <w:i/>
                <w:sz w:val="18"/>
                <w:szCs w:val="18"/>
                <w:lang w:val="uk-UA"/>
              </w:rPr>
            </w:pP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Манера демонстрації картки та іден</w:t>
            </w:r>
            <w:r>
              <w:rPr>
                <w:rStyle w:val="2Exact"/>
                <w:i/>
                <w:sz w:val="18"/>
                <w:szCs w:val="18"/>
                <w:lang w:val="uk-UA"/>
              </w:rPr>
              <w:t>тифі</w:t>
            </w:r>
            <w:r w:rsidRPr="001B54AD">
              <w:rPr>
                <w:rStyle w:val="2Exact"/>
                <w:i/>
                <w:sz w:val="18"/>
                <w:szCs w:val="18"/>
                <w:lang w:val="uk-UA"/>
              </w:rPr>
              <w:t>-кація гравця, що отримав картку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9C1344" w:rsidRDefault="00F30599" w:rsidP="00936227">
            <w:pPr>
              <w:pStyle w:val="af1"/>
              <w:rPr>
                <w:i/>
                <w:color w:val="FF0000"/>
                <w:sz w:val="18"/>
                <w:szCs w:val="18"/>
                <w:lang w:val="uk-UA"/>
              </w:rPr>
            </w:pPr>
            <w:r w:rsidRPr="009C1344">
              <w:rPr>
                <w:i/>
                <w:sz w:val="18"/>
                <w:szCs w:val="18"/>
                <w:lang w:val="uk-UA"/>
              </w:rPr>
              <w:t>Рішучість, сміливість при прийнятті непопулярних рішень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27" w:rsidRPr="001B54AD" w:rsidRDefault="00936227" w:rsidP="00936227">
            <w:pPr>
              <w:pStyle w:val="af1"/>
              <w:rPr>
                <w:i/>
                <w:sz w:val="18"/>
                <w:szCs w:val="18"/>
                <w:lang w:val="uk-UA"/>
              </w:rPr>
            </w:pPr>
            <w:r w:rsidRPr="001B54AD"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4AD">
              <w:rPr>
                <w:i/>
                <w:sz w:val="18"/>
                <w:szCs w:val="18"/>
                <w:lang w:val="uk-UA"/>
              </w:rPr>
              <w:instrText xml:space="preserve"> FORMCHECKBOX </w:instrText>
            </w:r>
            <w:r w:rsidR="008A2D09">
              <w:rPr>
                <w:i/>
                <w:sz w:val="18"/>
                <w:szCs w:val="18"/>
                <w:lang w:val="uk-UA"/>
              </w:rPr>
            </w:r>
            <w:r w:rsidR="008A2D09">
              <w:rPr>
                <w:i/>
                <w:sz w:val="18"/>
                <w:szCs w:val="18"/>
                <w:lang w:val="uk-UA"/>
              </w:rPr>
              <w:fldChar w:fldCharType="separate"/>
            </w:r>
            <w:r w:rsidRPr="001B54AD"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</w:tbl>
    <w:p w:rsidR="00936227" w:rsidRDefault="00936227" w:rsidP="00936227">
      <w:pPr>
        <w:rPr>
          <w:rStyle w:val="Style9ptBoldItalic"/>
          <w:i w:val="0"/>
          <w:lang w:val="uk-UA"/>
        </w:rPr>
      </w:pPr>
    </w:p>
    <w:p w:rsidR="00936227" w:rsidRPr="00061968" w:rsidRDefault="00AF0257" w:rsidP="00936227">
      <w:pPr>
        <w:jc w:val="center"/>
        <w:rPr>
          <w:rStyle w:val="Style9ptBoldItalic"/>
          <w:i w:val="0"/>
          <w:sz w:val="24"/>
          <w:szCs w:val="24"/>
          <w:lang w:val="en-US"/>
        </w:rPr>
      </w:pPr>
      <w:r>
        <w:rPr>
          <w:rStyle w:val="Style9ptBoldItalic"/>
          <w:i w:val="0"/>
          <w:sz w:val="24"/>
          <w:szCs w:val="24"/>
          <w:lang w:val="uk-UA"/>
        </w:rPr>
        <w:lastRenderedPageBreak/>
        <w:t>ВАЖЛИВІ  РІШЕННЯ АРБІТРА</w:t>
      </w:r>
      <w:r w:rsidR="00936227" w:rsidRPr="00061968">
        <w:rPr>
          <w:rStyle w:val="Style9ptBoldItalic"/>
          <w:i w:val="0"/>
          <w:sz w:val="24"/>
          <w:szCs w:val="24"/>
          <w:lang w:val="uk-UA"/>
        </w:rPr>
        <w:t>:</w:t>
      </w:r>
    </w:p>
    <w:p w:rsidR="00936227" w:rsidRDefault="00936227" w:rsidP="00936227">
      <w:pPr>
        <w:rPr>
          <w:rStyle w:val="Style9ptBoldItalic"/>
          <w:i w:val="0"/>
          <w:sz w:val="20"/>
          <w:szCs w:val="20"/>
          <w:lang w:val="en-US"/>
        </w:rPr>
      </w:pPr>
    </w:p>
    <w:tbl>
      <w:tblPr>
        <w:tblW w:w="110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10542"/>
      </w:tblGrid>
      <w:tr w:rsidR="005224FB" w:rsidTr="00AF0257">
        <w:trPr>
          <w:trHeight w:val="38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Pr="00AF0257" w:rsidRDefault="005224FB" w:rsidP="00AF02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AF0257" w:rsidRDefault="005224FB" w:rsidP="00061968">
            <w:pPr>
              <w:rPr>
                <w:i/>
                <w:lang w:val="uk-UA"/>
              </w:rPr>
            </w:pPr>
          </w:p>
        </w:tc>
      </w:tr>
      <w:tr w:rsidR="005224FB" w:rsidTr="00AF0257">
        <w:trPr>
          <w:trHeight w:val="3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Default="005224FB" w:rsidP="0006196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75428E" w:rsidRDefault="005224FB" w:rsidP="00061968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5224FB" w:rsidTr="00AF0257">
        <w:trPr>
          <w:trHeight w:val="27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Default="005224FB" w:rsidP="0006196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75428E" w:rsidRDefault="005224FB" w:rsidP="00061968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5224FB" w:rsidTr="00AF0257">
        <w:trPr>
          <w:trHeight w:val="35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Default="005224FB" w:rsidP="0006196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75428E" w:rsidRDefault="005224FB" w:rsidP="00061968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5224FB" w:rsidTr="00AF0257">
        <w:trPr>
          <w:trHeight w:val="36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Default="005224FB" w:rsidP="0006196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75428E" w:rsidRDefault="005224FB" w:rsidP="00061968">
            <w:pPr>
              <w:rPr>
                <w:i/>
                <w:lang w:val="uk-UA"/>
              </w:rPr>
            </w:pPr>
            <w:r w:rsidRPr="007542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 w:rsidRPr="0075428E">
              <w:rPr>
                <w:i/>
                <w:sz w:val="18"/>
                <w:szCs w:val="18"/>
              </w:rPr>
              <w:instrText xml:space="preserve"> FORMTEXT </w:instrText>
            </w:r>
            <w:r w:rsidRPr="0075428E">
              <w:rPr>
                <w:i/>
                <w:sz w:val="18"/>
                <w:szCs w:val="18"/>
              </w:rPr>
            </w:r>
            <w:r w:rsidRPr="0075428E">
              <w:rPr>
                <w:i/>
                <w:sz w:val="18"/>
                <w:szCs w:val="18"/>
              </w:rPr>
              <w:fldChar w:fldCharType="separate"/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224FB" w:rsidRPr="003E7FA4" w:rsidTr="00AF0257">
        <w:trPr>
          <w:trHeight w:val="32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FB" w:rsidRDefault="005224FB" w:rsidP="0006196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B" w:rsidRPr="0075428E" w:rsidRDefault="005224FB" w:rsidP="00061968">
            <w:pPr>
              <w:rPr>
                <w:i/>
                <w:lang w:val="uk-UA"/>
              </w:rPr>
            </w:pPr>
            <w:r w:rsidRPr="007542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 w:rsidRPr="0075428E">
              <w:rPr>
                <w:i/>
                <w:sz w:val="18"/>
                <w:szCs w:val="18"/>
                <w:lang w:val="uk-UA"/>
              </w:rPr>
              <w:instrText xml:space="preserve"> </w:instrText>
            </w:r>
            <w:r w:rsidRPr="0075428E">
              <w:rPr>
                <w:i/>
                <w:sz w:val="18"/>
                <w:szCs w:val="18"/>
              </w:rPr>
              <w:instrText>FORMTEXT</w:instrText>
            </w:r>
            <w:r w:rsidRPr="0075428E">
              <w:rPr>
                <w:i/>
                <w:sz w:val="18"/>
                <w:szCs w:val="18"/>
                <w:lang w:val="uk-UA"/>
              </w:rPr>
              <w:instrText xml:space="preserve"> </w:instrText>
            </w:r>
            <w:r w:rsidRPr="0075428E">
              <w:rPr>
                <w:i/>
                <w:sz w:val="18"/>
                <w:szCs w:val="18"/>
              </w:rPr>
            </w:r>
            <w:r w:rsidRPr="0075428E">
              <w:rPr>
                <w:i/>
                <w:sz w:val="18"/>
                <w:szCs w:val="18"/>
              </w:rPr>
              <w:fldChar w:fldCharType="separate"/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noProof/>
                <w:sz w:val="18"/>
                <w:szCs w:val="18"/>
              </w:rPr>
              <w:t> </w:t>
            </w:r>
            <w:r w:rsidRPr="0075428E">
              <w:rPr>
                <w:i/>
                <w:sz w:val="18"/>
                <w:szCs w:val="18"/>
              </w:rPr>
              <w:fldChar w:fldCharType="end"/>
            </w:r>
          </w:p>
        </w:tc>
      </w:tr>
    </w:tbl>
    <w:p w:rsidR="00936227" w:rsidRDefault="00936227" w:rsidP="00936227">
      <w:pPr>
        <w:rPr>
          <w:rStyle w:val="Style9ptBoldItalic"/>
          <w:i w:val="0"/>
          <w:lang w:val="uk-UA"/>
        </w:rPr>
      </w:pPr>
    </w:p>
    <w:p w:rsidR="00061968" w:rsidRDefault="00936227" w:rsidP="00061968">
      <w:pPr>
        <w:jc w:val="center"/>
        <w:rPr>
          <w:rStyle w:val="Style9ptBoldItalic"/>
          <w:i w:val="0"/>
          <w:sz w:val="20"/>
          <w:szCs w:val="20"/>
          <w:lang w:val="uk-UA"/>
        </w:rPr>
      </w:pPr>
      <w:r w:rsidRPr="00770A13">
        <w:rPr>
          <w:rStyle w:val="Style9ptBoldItalic"/>
          <w:i w:val="0"/>
          <w:sz w:val="20"/>
          <w:szCs w:val="20"/>
          <w:lang w:val="uk-UA"/>
        </w:rPr>
        <w:t>ЗАГАЛЬНІ ВИСНОВКИ</w:t>
      </w:r>
      <w:r w:rsidR="00AF0257">
        <w:rPr>
          <w:rStyle w:val="Style9ptBoldItalic"/>
          <w:i w:val="0"/>
          <w:sz w:val="20"/>
          <w:szCs w:val="20"/>
          <w:lang w:val="uk-UA"/>
        </w:rPr>
        <w:t xml:space="preserve"> ЩОДО ВАЖЛИВИХ РІШЕНЬ</w:t>
      </w:r>
    </w:p>
    <w:p w:rsidR="00936227" w:rsidRPr="00061968" w:rsidRDefault="00936227" w:rsidP="00061968">
      <w:pPr>
        <w:jc w:val="center"/>
        <w:rPr>
          <w:rStyle w:val="Style9ptBoldItalic"/>
          <w:b w:val="0"/>
          <w:lang w:val="uk-UA"/>
        </w:rPr>
      </w:pPr>
      <w:r w:rsidRPr="00061968">
        <w:rPr>
          <w:rStyle w:val="Style9ptBoldItalic"/>
          <w:b w:val="0"/>
          <w:lang w:val="uk-UA"/>
        </w:rPr>
        <w:t>(</w:t>
      </w:r>
      <w:r w:rsidR="00AF0257">
        <w:rPr>
          <w:rStyle w:val="Style9ptBoldItalic"/>
          <w:b w:val="0"/>
          <w:lang w:val="uk-UA"/>
        </w:rPr>
        <w:t>ТАКОЖ</w:t>
      </w:r>
      <w:r w:rsidRPr="00061968">
        <w:rPr>
          <w:rStyle w:val="Style9ptBoldItalic"/>
          <w:b w:val="0"/>
          <w:lang w:val="uk-UA"/>
        </w:rPr>
        <w:t xml:space="preserve"> ВКАЗУВАТИ ХВИЛИНИ)</w:t>
      </w:r>
    </w:p>
    <w:p w:rsidR="00936227" w:rsidRDefault="00936227" w:rsidP="00936227">
      <w:pPr>
        <w:rPr>
          <w:rStyle w:val="Style9ptBoldItalic"/>
          <w:i w:val="0"/>
          <w:lang w:val="uk-UA"/>
        </w:rPr>
      </w:pPr>
    </w:p>
    <w:tbl>
      <w:tblPr>
        <w:tblW w:w="105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0"/>
      </w:tblGrid>
      <w:tr w:rsidR="00936227" w:rsidRPr="0049126B" w:rsidTr="00625A8A">
        <w:trPr>
          <w:trHeight w:val="272"/>
        </w:trPr>
        <w:tc>
          <w:tcPr>
            <w:tcW w:w="10550" w:type="dxa"/>
            <w:shd w:val="clear" w:color="auto" w:fill="auto"/>
          </w:tcPr>
          <w:p w:rsidR="00936227" w:rsidRPr="00625A8A" w:rsidRDefault="00D256F9" w:rsidP="00E81536">
            <w:pPr>
              <w:rPr>
                <w:rStyle w:val="Style9ptBoldItalic"/>
                <w:i w:val="0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FORMTEXT </w:instrText>
            </w:r>
            <w:r>
              <w:rPr>
                <w:i/>
                <w:sz w:val="18"/>
                <w:szCs w:val="18"/>
                <w:lang w:val="uk-UA"/>
              </w:rPr>
            </w:r>
            <w:r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</w:tbl>
    <w:p w:rsidR="00936227" w:rsidRDefault="00936227" w:rsidP="00936227">
      <w:pPr>
        <w:rPr>
          <w:rStyle w:val="Style9ptBoldItalic"/>
          <w:i w:val="0"/>
          <w:lang w:val="uk-UA"/>
        </w:rPr>
      </w:pPr>
    </w:p>
    <w:p w:rsidR="00061968" w:rsidRPr="00061968" w:rsidRDefault="00061968" w:rsidP="00061968">
      <w:pPr>
        <w:jc w:val="center"/>
        <w:rPr>
          <w:rStyle w:val="Style9ptBoldItalic"/>
          <w:i w:val="0"/>
          <w:sz w:val="24"/>
          <w:szCs w:val="24"/>
        </w:rPr>
      </w:pPr>
      <w:r w:rsidRPr="00061968">
        <w:rPr>
          <w:rStyle w:val="Style9ptBoldItalic"/>
          <w:i w:val="0"/>
          <w:sz w:val="24"/>
          <w:szCs w:val="24"/>
          <w:lang w:val="uk-UA"/>
        </w:rPr>
        <w:t xml:space="preserve">Критерії </w:t>
      </w:r>
      <w:r w:rsidR="00AF0257">
        <w:rPr>
          <w:rStyle w:val="Style9ptBoldItalic"/>
          <w:i w:val="0"/>
          <w:sz w:val="24"/>
          <w:szCs w:val="24"/>
          <w:lang w:val="uk-UA"/>
        </w:rPr>
        <w:t>арбітражу</w:t>
      </w:r>
      <w:r w:rsidRPr="00061968">
        <w:rPr>
          <w:rStyle w:val="Style9ptBoldItalic"/>
          <w:i w:val="0"/>
          <w:sz w:val="24"/>
          <w:szCs w:val="24"/>
          <w:lang w:val="uk-UA"/>
        </w:rPr>
        <w:t xml:space="preserve"> асистентів арбітра:</w:t>
      </w:r>
    </w:p>
    <w:p w:rsidR="00061968" w:rsidRDefault="00061968" w:rsidP="00061968">
      <w:pPr>
        <w:rPr>
          <w:rStyle w:val="Style9ptBoldItalic"/>
          <w:i w:val="0"/>
          <w:sz w:val="8"/>
          <w:szCs w:val="8"/>
        </w:rPr>
      </w:pPr>
    </w:p>
    <w:tbl>
      <w:tblPr>
        <w:tblW w:w="110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194"/>
        <w:gridCol w:w="492"/>
        <w:gridCol w:w="991"/>
        <w:gridCol w:w="492"/>
        <w:gridCol w:w="359"/>
        <w:gridCol w:w="2849"/>
        <w:gridCol w:w="505"/>
        <w:gridCol w:w="991"/>
        <w:gridCol w:w="730"/>
      </w:tblGrid>
      <w:tr w:rsidR="00061968" w:rsidTr="00061968">
        <w:trPr>
          <w:trHeight w:val="484"/>
        </w:trPr>
        <w:tc>
          <w:tcPr>
            <w:tcW w:w="5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Default="00061968" w:rsidP="00061968">
            <w:pPr>
              <w:pStyle w:val="6"/>
              <w:ind w:firstLine="142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uk-UA"/>
              </w:rPr>
            </w:pPr>
            <w:r>
              <w:rPr>
                <w:rStyle w:val="Style9ptBoldItalic"/>
                <w:i w:val="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5434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jc w:val="center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Асистент арбітра 2</w:t>
            </w:r>
          </w:p>
        </w:tc>
      </w:tr>
      <w:tr w:rsidR="00061968" w:rsidTr="00F305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68" w:rsidRPr="00C94182" w:rsidRDefault="00061968" w:rsidP="00061968">
            <w:pPr>
              <w:jc w:val="center"/>
              <w:rPr>
                <w:i/>
                <w:sz w:val="14"/>
                <w:szCs w:val="14"/>
                <w:lang w:val="en-US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КРИТЕРІЇ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22F17" w:rsidRDefault="00061968" w:rsidP="00061968">
            <w:pPr>
              <w:ind w:right="-113"/>
              <w:jc w:val="center"/>
              <w:rPr>
                <w:b/>
                <w:lang w:val="uk-UA"/>
              </w:rPr>
            </w:pPr>
            <w:r w:rsidRPr="00722F17">
              <w:rPr>
                <w:b/>
                <w:lang w:val="uk-UA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норма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Default="00061968" w:rsidP="00061968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68" w:rsidRDefault="00061968" w:rsidP="00061968">
            <w:pPr>
              <w:ind w:firstLine="142"/>
              <w:jc w:val="center"/>
              <w:rPr>
                <w:i/>
                <w:sz w:val="14"/>
                <w:szCs w:val="14"/>
                <w:lang w:val="uk-UA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КРИТЕРІЇ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22F17" w:rsidRDefault="00061968" w:rsidP="00061968">
            <w:pPr>
              <w:ind w:right="-113"/>
              <w:jc w:val="center"/>
              <w:rPr>
                <w:b/>
                <w:lang w:val="uk-UA"/>
              </w:rPr>
            </w:pPr>
            <w:r w:rsidRPr="00722F17">
              <w:rPr>
                <w:b/>
                <w:lang w:val="uk-UA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норма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-</w:t>
            </w:r>
          </w:p>
        </w:tc>
      </w:tr>
      <w:tr w:rsidR="00061968" w:rsidTr="00F30599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F400D0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 w:rsidRPr="00F400D0">
              <w:rPr>
                <w:b/>
                <w:i/>
                <w:sz w:val="18"/>
                <w:szCs w:val="18"/>
                <w:lang w:val="uk-UA"/>
              </w:rPr>
              <w:t xml:space="preserve">Особисті якості, </w:t>
            </w:r>
            <w:r w:rsidR="00F30599">
              <w:rPr>
                <w:b/>
                <w:i/>
                <w:sz w:val="18"/>
                <w:szCs w:val="18"/>
                <w:lang w:val="uk-UA"/>
              </w:rPr>
              <w:t>зовнішній вигляд</w:t>
            </w:r>
            <w:r w:rsidR="004402DC">
              <w:rPr>
                <w:b/>
                <w:i/>
                <w:sz w:val="18"/>
                <w:szCs w:val="18"/>
                <w:lang w:val="uk-UA"/>
              </w:rPr>
              <w:t>, рішучість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F6271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 w:rsidRPr="007F6271">
              <w:rPr>
                <w:b/>
                <w:i/>
                <w:sz w:val="18"/>
                <w:szCs w:val="18"/>
                <w:lang w:val="uk-UA"/>
              </w:rPr>
              <w:t>Особисті якості</w:t>
            </w:r>
            <w:r w:rsidR="00C24677">
              <w:rPr>
                <w:b/>
                <w:i/>
                <w:sz w:val="18"/>
                <w:szCs w:val="18"/>
                <w:lang w:val="uk-UA"/>
              </w:rPr>
              <w:t>,</w:t>
            </w:r>
            <w:r w:rsidR="00C24677" w:rsidRPr="00F400D0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="00F30599">
              <w:rPr>
                <w:b/>
                <w:i/>
                <w:sz w:val="18"/>
                <w:szCs w:val="18"/>
                <w:lang w:val="uk-UA"/>
              </w:rPr>
              <w:t>зовнішній вигляд</w:t>
            </w:r>
            <w:r w:rsidR="004402DC">
              <w:rPr>
                <w:b/>
                <w:i/>
                <w:sz w:val="18"/>
                <w:szCs w:val="18"/>
                <w:lang w:val="uk-UA"/>
              </w:rPr>
              <w:t>, рішучість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</w:tr>
      <w:tr w:rsidR="00061968" w:rsidTr="00F30599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F400D0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 w:rsidRPr="00F400D0">
              <w:rPr>
                <w:b/>
                <w:i/>
                <w:sz w:val="18"/>
                <w:szCs w:val="18"/>
                <w:lang w:val="uk-UA"/>
              </w:rPr>
              <w:t>Взаємодія, фіксація порушень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F6271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 w:rsidRPr="007F6271">
              <w:rPr>
                <w:b/>
                <w:i/>
                <w:sz w:val="18"/>
                <w:szCs w:val="18"/>
                <w:lang w:val="uk-UA"/>
              </w:rPr>
              <w:t>Взаємодія, фіксація порушень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</w:tr>
      <w:tr w:rsidR="00061968" w:rsidTr="00F30599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F400D0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 w:rsidRPr="00F400D0">
              <w:rPr>
                <w:b/>
                <w:i/>
                <w:sz w:val="18"/>
                <w:szCs w:val="18"/>
                <w:lang w:val="uk-UA"/>
              </w:rPr>
              <w:t>Фізичні кондиції,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F400D0">
              <w:rPr>
                <w:b/>
                <w:i/>
                <w:sz w:val="18"/>
                <w:szCs w:val="18"/>
                <w:lang w:val="uk-UA"/>
              </w:rPr>
              <w:t>вибір позиції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F6271" w:rsidRDefault="00061968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>Фізичні кондиції</w:t>
            </w:r>
            <w:r w:rsidRPr="007F6271">
              <w:rPr>
                <w:b/>
                <w:i/>
                <w:sz w:val="18"/>
                <w:szCs w:val="18"/>
                <w:lang w:val="uk-UA"/>
              </w:rPr>
              <w:t>,</w:t>
            </w:r>
            <w:r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7F6271">
              <w:rPr>
                <w:b/>
                <w:i/>
                <w:sz w:val="18"/>
                <w:szCs w:val="18"/>
                <w:lang w:val="uk-UA"/>
              </w:rPr>
              <w:t>вибір позиції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</w:tr>
      <w:tr w:rsidR="00061968" w:rsidTr="00F30599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F400D0" w:rsidRDefault="00F30599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>Фіксація</w:t>
            </w:r>
            <w:r w:rsidR="00061968" w:rsidRPr="00F30599">
              <w:rPr>
                <w:b/>
                <w:i/>
                <w:sz w:val="18"/>
                <w:szCs w:val="18"/>
                <w:lang w:val="uk-UA"/>
              </w:rPr>
              <w:t xml:space="preserve"> «поза грою»   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F6271" w:rsidRDefault="00F30599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 xml:space="preserve">Фіксація </w:t>
            </w:r>
            <w:r w:rsidR="00061968" w:rsidRPr="00F30599">
              <w:rPr>
                <w:b/>
                <w:i/>
                <w:sz w:val="18"/>
                <w:szCs w:val="18"/>
                <w:lang w:val="uk-UA"/>
              </w:rPr>
              <w:t xml:space="preserve"> «поза грою»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</w:tr>
      <w:tr w:rsidR="00061968" w:rsidTr="00F30599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ind w:firstLine="14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F400D0" w:rsidRDefault="00F30599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 xml:space="preserve">Сигнали, контроль </w:t>
            </w:r>
            <w:r w:rsidR="004402DC">
              <w:rPr>
                <w:b/>
                <w:i/>
                <w:sz w:val="18"/>
                <w:szCs w:val="18"/>
                <w:lang w:val="uk-UA"/>
              </w:rPr>
              <w:t>обмежувальних ліній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Default="00061968" w:rsidP="00061968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7F6271" w:rsidRDefault="00F30599" w:rsidP="00061968">
            <w:pPr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 xml:space="preserve">Сигнали, контроль </w:t>
            </w:r>
            <w:r w:rsidR="004402DC">
              <w:rPr>
                <w:b/>
                <w:i/>
                <w:sz w:val="18"/>
                <w:szCs w:val="18"/>
                <w:lang w:val="uk-UA"/>
              </w:rPr>
              <w:t>обмежувальних ліній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68" w:rsidRPr="00C07054" w:rsidRDefault="00061968" w:rsidP="00061968">
            <w:pPr>
              <w:jc w:val="center"/>
              <w:rPr>
                <w:sz w:val="20"/>
                <w:szCs w:val="20"/>
              </w:rPr>
            </w:pPr>
            <w:r w:rsidRPr="00C07054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7054">
              <w:rPr>
                <w:sz w:val="20"/>
                <w:szCs w:val="20"/>
              </w:rPr>
              <w:instrText xml:space="preserve"> FORMCHECKBOX </w:instrText>
            </w:r>
            <w:r w:rsidR="008A2D09">
              <w:rPr>
                <w:sz w:val="20"/>
                <w:szCs w:val="20"/>
              </w:rPr>
            </w:r>
            <w:r w:rsidR="008A2D09">
              <w:rPr>
                <w:sz w:val="20"/>
                <w:szCs w:val="20"/>
              </w:rPr>
              <w:fldChar w:fldCharType="separate"/>
            </w:r>
            <w:r w:rsidRPr="00C07054">
              <w:rPr>
                <w:sz w:val="20"/>
                <w:szCs w:val="20"/>
              </w:rPr>
              <w:fldChar w:fldCharType="end"/>
            </w:r>
          </w:p>
        </w:tc>
      </w:tr>
    </w:tbl>
    <w:p w:rsidR="00061968" w:rsidRDefault="00061968" w:rsidP="00061968">
      <w:pPr>
        <w:ind w:firstLine="142"/>
        <w:rPr>
          <w:rStyle w:val="Style9ptBoldItalic"/>
          <w:sz w:val="10"/>
          <w:szCs w:val="10"/>
          <w:lang w:val="uk-UA"/>
        </w:rPr>
      </w:pPr>
    </w:p>
    <w:p w:rsidR="00061968" w:rsidRDefault="00061968" w:rsidP="00936227">
      <w:pPr>
        <w:rPr>
          <w:rStyle w:val="Style9ptBoldItalic"/>
          <w:i w:val="0"/>
          <w:sz w:val="20"/>
          <w:szCs w:val="20"/>
          <w:lang w:val="uk-UA"/>
        </w:rPr>
      </w:pPr>
    </w:p>
    <w:p w:rsidR="00061968" w:rsidRDefault="00936227" w:rsidP="00061968">
      <w:pPr>
        <w:jc w:val="center"/>
        <w:rPr>
          <w:rStyle w:val="Style9ptBoldItalic"/>
          <w:i w:val="0"/>
          <w:sz w:val="20"/>
          <w:szCs w:val="20"/>
          <w:lang w:val="uk-UA"/>
        </w:rPr>
      </w:pPr>
      <w:r w:rsidRPr="00770A13">
        <w:rPr>
          <w:rStyle w:val="Style9ptBoldItalic"/>
          <w:i w:val="0"/>
          <w:sz w:val="20"/>
          <w:szCs w:val="20"/>
          <w:lang w:val="uk-UA"/>
        </w:rPr>
        <w:t xml:space="preserve"> ВАЖЛИВІ РІШЕННЯ</w:t>
      </w:r>
      <w:r w:rsidR="00AF0257">
        <w:rPr>
          <w:rStyle w:val="Style9ptBoldItalic"/>
          <w:i w:val="0"/>
          <w:sz w:val="20"/>
          <w:szCs w:val="20"/>
          <w:lang w:val="uk-UA"/>
        </w:rPr>
        <w:t> ТА ЗАГАЛЬНІ ВИСНОВКИ РОБОТИ</w:t>
      </w:r>
      <w:r w:rsidRPr="00770A13">
        <w:rPr>
          <w:rStyle w:val="Style9ptBoldItalic"/>
          <w:i w:val="0"/>
          <w:sz w:val="20"/>
          <w:szCs w:val="20"/>
          <w:lang w:val="uk-UA"/>
        </w:rPr>
        <w:t xml:space="preserve"> АСИСТЕНТІВ АРБІТРА</w:t>
      </w:r>
    </w:p>
    <w:p w:rsidR="00936227" w:rsidRPr="00061968" w:rsidRDefault="005224FB" w:rsidP="00061968">
      <w:pPr>
        <w:jc w:val="center"/>
        <w:rPr>
          <w:rStyle w:val="Style9ptBoldItalic"/>
          <w:lang w:val="uk-UA"/>
        </w:rPr>
      </w:pPr>
      <w:r>
        <w:rPr>
          <w:rStyle w:val="Style9ptBoldItalic"/>
          <w:b w:val="0"/>
          <w:lang w:val="uk-UA"/>
        </w:rPr>
        <w:t>(</w:t>
      </w:r>
      <w:r>
        <w:rPr>
          <w:rStyle w:val="Style9ptBoldItalic"/>
          <w:b w:val="0"/>
          <w:sz w:val="20"/>
          <w:szCs w:val="20"/>
          <w:lang w:val="uk-UA"/>
        </w:rPr>
        <w:t>ОБОВ’ЯЗКОВО ВКАЗУВАТИ ХВИЛИНИ)</w:t>
      </w:r>
    </w:p>
    <w:p w:rsidR="00936227" w:rsidRDefault="00936227" w:rsidP="00936227">
      <w:pPr>
        <w:rPr>
          <w:rStyle w:val="Style9ptBoldItalic"/>
          <w:i w:val="0"/>
          <w:lang w:val="uk-UA"/>
        </w:rPr>
      </w:pPr>
    </w:p>
    <w:tbl>
      <w:tblPr>
        <w:tblW w:w="108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6"/>
      </w:tblGrid>
      <w:tr w:rsidR="00936227" w:rsidTr="00625A8A">
        <w:trPr>
          <w:trHeight w:val="14"/>
        </w:trPr>
        <w:tc>
          <w:tcPr>
            <w:tcW w:w="10836" w:type="dxa"/>
            <w:shd w:val="clear" w:color="auto" w:fill="auto"/>
          </w:tcPr>
          <w:p w:rsidR="009B267F" w:rsidRPr="00625A8A" w:rsidRDefault="005B1206" w:rsidP="00443862">
            <w:pPr>
              <w:rPr>
                <w:rStyle w:val="Style9ptBoldItalic"/>
                <w:b w:val="0"/>
                <w:bCs w:val="0"/>
                <w:iCs w:val="0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i/>
                <w:sz w:val="18"/>
                <w:szCs w:val="18"/>
                <w:lang w:val="uk-UA"/>
              </w:rPr>
              <w:instrText xml:space="preserve"> FORMTEXT </w:instrText>
            </w:r>
            <w:r>
              <w:rPr>
                <w:i/>
                <w:sz w:val="18"/>
                <w:szCs w:val="18"/>
                <w:lang w:val="uk-UA"/>
              </w:rPr>
            </w:r>
            <w:r>
              <w:rPr>
                <w:i/>
                <w:sz w:val="18"/>
                <w:szCs w:val="18"/>
                <w:lang w:val="uk-UA"/>
              </w:rPr>
              <w:fldChar w:fldCharType="separate"/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noProof/>
                <w:sz w:val="18"/>
                <w:szCs w:val="18"/>
                <w:lang w:val="uk-UA"/>
              </w:rPr>
              <w:t> </w:t>
            </w:r>
            <w:r>
              <w:rPr>
                <w:i/>
                <w:sz w:val="18"/>
                <w:szCs w:val="18"/>
                <w:lang w:val="uk-UA"/>
              </w:rPr>
              <w:fldChar w:fldCharType="end"/>
            </w:r>
          </w:p>
        </w:tc>
      </w:tr>
    </w:tbl>
    <w:p w:rsidR="00936227" w:rsidRDefault="00936227" w:rsidP="00936227">
      <w:pPr>
        <w:rPr>
          <w:rStyle w:val="Style9ptBoldItalic"/>
          <w:i w:val="0"/>
          <w:lang w:val="uk-UA"/>
        </w:rPr>
      </w:pPr>
    </w:p>
    <w:p w:rsidR="00936227" w:rsidRDefault="005224FB" w:rsidP="00936227">
      <w:pPr>
        <w:rPr>
          <w:i/>
          <w:sz w:val="18"/>
          <w:szCs w:val="18"/>
        </w:rPr>
      </w:pPr>
      <w:r>
        <w:rPr>
          <w:rStyle w:val="Style9ptBoldItalic"/>
          <w:i w:val="0"/>
          <w:lang w:val="uk-UA"/>
        </w:rPr>
        <w:t>ОРГАНІЗАЦІЯ</w:t>
      </w:r>
      <w:r w:rsidR="009B267F">
        <w:rPr>
          <w:rStyle w:val="Style9ptBoldItalic"/>
          <w:i w:val="0"/>
          <w:lang w:val="uk-UA"/>
        </w:rPr>
        <w:t xml:space="preserve"> ТА ПРОВЕДЕННЯ</w:t>
      </w:r>
      <w:r w:rsidR="00936227">
        <w:rPr>
          <w:rStyle w:val="Style9ptBoldItalic"/>
          <w:i w:val="0"/>
          <w:lang w:val="uk-UA"/>
        </w:rPr>
        <w:t xml:space="preserve"> МАТЧУ </w:t>
      </w:r>
      <w:r w:rsidR="00936227" w:rsidRPr="00F400D0">
        <w:rPr>
          <w:rStyle w:val="Style9ptBoldItalic"/>
          <w:b w:val="0"/>
          <w:i w:val="0"/>
          <w:lang w:val="uk-UA"/>
        </w:rPr>
        <w:t>(</w:t>
      </w:r>
      <w:r w:rsidR="003072A3" w:rsidRPr="003072A3">
        <w:rPr>
          <w:rStyle w:val="Style9ptBoldItalic"/>
          <w:b w:val="0"/>
          <w:lang w:val="uk-UA"/>
        </w:rPr>
        <w:t>підготовчі</w:t>
      </w:r>
      <w:r w:rsidR="003072A3">
        <w:rPr>
          <w:rStyle w:val="Style9ptBoldItalic"/>
          <w:b w:val="0"/>
          <w:i w:val="0"/>
          <w:lang w:val="uk-UA"/>
        </w:rPr>
        <w:t xml:space="preserve"> </w:t>
      </w:r>
      <w:r w:rsidR="003072A3" w:rsidRPr="003072A3">
        <w:rPr>
          <w:rStyle w:val="Style9ptBoldItalic"/>
          <w:b w:val="0"/>
          <w:lang w:val="uk-UA"/>
        </w:rPr>
        <w:t>заходи, прибуття команд на стадіон</w:t>
      </w:r>
      <w:r w:rsidR="003072A3">
        <w:rPr>
          <w:rStyle w:val="Style9ptBoldItalic"/>
          <w:b w:val="0"/>
          <w:i w:val="0"/>
          <w:lang w:val="uk-UA"/>
        </w:rPr>
        <w:t xml:space="preserve">, </w:t>
      </w:r>
      <w:r w:rsidR="00B118AC">
        <w:rPr>
          <w:rStyle w:val="Style9ptBoldItalic"/>
          <w:b w:val="0"/>
          <w:lang w:val="uk-UA"/>
        </w:rPr>
        <w:t>охорона громадського порядку</w:t>
      </w:r>
      <w:r w:rsidR="005A05AA">
        <w:rPr>
          <w:rStyle w:val="Style9ptBoldItalic"/>
          <w:b w:val="0"/>
          <w:lang w:val="uk-UA"/>
        </w:rPr>
        <w:t xml:space="preserve">, </w:t>
      </w:r>
      <w:r w:rsidR="00E81536">
        <w:rPr>
          <w:rStyle w:val="Style9ptBoldItalic"/>
          <w:b w:val="0"/>
          <w:lang w:val="uk-UA"/>
        </w:rPr>
        <w:t>медичне забезпечення, сигнали повітряної тривоги</w:t>
      </w:r>
      <w:r w:rsidR="001C5514">
        <w:rPr>
          <w:rStyle w:val="Style9ptBoldItalic"/>
          <w:b w:val="0"/>
          <w:lang w:val="uk-UA"/>
        </w:rPr>
        <w:t xml:space="preserve"> тощо</w:t>
      </w:r>
      <w:r w:rsidR="00936227" w:rsidRPr="00F400D0">
        <w:rPr>
          <w:rStyle w:val="Style9ptBoldItalic"/>
          <w:b w:val="0"/>
          <w:i w:val="0"/>
          <w:lang w:val="uk-UA"/>
        </w:rPr>
        <w:t>):</w:t>
      </w:r>
      <w:r w:rsidR="00936227" w:rsidRPr="001E16CC">
        <w:rPr>
          <w:i/>
          <w:sz w:val="18"/>
          <w:szCs w:val="18"/>
        </w:rPr>
        <w:t xml:space="preserve"> </w:t>
      </w:r>
      <w:r w:rsidR="00936227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936227">
        <w:rPr>
          <w:i/>
          <w:sz w:val="18"/>
          <w:szCs w:val="18"/>
        </w:rPr>
        <w:instrText xml:space="preserve"> FORMTEXT </w:instrText>
      </w:r>
      <w:r w:rsidR="00936227">
        <w:rPr>
          <w:i/>
          <w:sz w:val="18"/>
          <w:szCs w:val="18"/>
        </w:rPr>
      </w:r>
      <w:r w:rsidR="00936227">
        <w:rPr>
          <w:i/>
          <w:sz w:val="18"/>
          <w:szCs w:val="18"/>
        </w:rPr>
        <w:fldChar w:fldCharType="separate"/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sz w:val="18"/>
          <w:szCs w:val="18"/>
        </w:rPr>
        <w:fldChar w:fldCharType="end"/>
      </w:r>
    </w:p>
    <w:p w:rsidR="00936227" w:rsidRDefault="00936227" w:rsidP="00936227">
      <w:pPr>
        <w:rPr>
          <w:i/>
          <w:sz w:val="18"/>
          <w:szCs w:val="18"/>
        </w:rPr>
      </w:pPr>
    </w:p>
    <w:p w:rsidR="00936227" w:rsidRDefault="00936227" w:rsidP="00936227">
      <w:pPr>
        <w:rPr>
          <w:rStyle w:val="Style9ptBoldItalic"/>
          <w:i w:val="0"/>
          <w:lang w:val="uk-UA"/>
        </w:rPr>
      </w:pPr>
    </w:p>
    <w:p w:rsidR="00936227" w:rsidRDefault="00936227" w:rsidP="00936227">
      <w:pPr>
        <w:rPr>
          <w:rStyle w:val="Style9ptBoldItalic"/>
          <w:i w:val="0"/>
          <w:lang w:val="uk-UA"/>
        </w:rPr>
      </w:pPr>
    </w:p>
    <w:p w:rsidR="00936227" w:rsidRDefault="00936227" w:rsidP="00936227">
      <w:pPr>
        <w:rPr>
          <w:i/>
          <w:sz w:val="18"/>
          <w:szCs w:val="18"/>
        </w:rPr>
      </w:pPr>
    </w:p>
    <w:p w:rsidR="00936227" w:rsidRDefault="00936227" w:rsidP="00936227">
      <w:pPr>
        <w:rPr>
          <w:rStyle w:val="Style9ptBoldItalic"/>
          <w:b w:val="0"/>
          <w:lang w:val="uk-UA"/>
        </w:rPr>
      </w:pPr>
    </w:p>
    <w:p w:rsidR="00936227" w:rsidRDefault="00936227" w:rsidP="00936227">
      <w:pPr>
        <w:rPr>
          <w:rStyle w:val="Style9ptBoldItalic"/>
          <w:lang w:val="uk-UA"/>
        </w:rPr>
      </w:pPr>
    </w:p>
    <w:p w:rsidR="00936227" w:rsidRDefault="00936227" w:rsidP="00936227">
      <w:pPr>
        <w:rPr>
          <w:i/>
          <w:sz w:val="18"/>
          <w:szCs w:val="18"/>
        </w:rPr>
      </w:pPr>
      <w:r w:rsidRPr="00BD5905">
        <w:rPr>
          <w:rStyle w:val="Style9ptBoldItalic"/>
          <w:lang w:val="uk-UA"/>
        </w:rPr>
        <w:t>СТАН СТАДІОНУ</w:t>
      </w:r>
      <w:r w:rsidRPr="0070269F">
        <w:rPr>
          <w:rStyle w:val="Style9ptBoldItalic"/>
          <w:b w:val="0"/>
          <w:lang w:val="uk-UA"/>
        </w:rPr>
        <w:t xml:space="preserve"> </w:t>
      </w:r>
      <w:r w:rsidRPr="005A4881">
        <w:rPr>
          <w:rStyle w:val="Style9ptBoldItalic"/>
          <w:b w:val="0"/>
        </w:rPr>
        <w:t>(</w:t>
      </w:r>
      <w:r w:rsidRPr="0070269F">
        <w:rPr>
          <w:rStyle w:val="Style9ptBoldItalic"/>
          <w:b w:val="0"/>
          <w:lang w:val="uk-UA"/>
        </w:rPr>
        <w:t>стан ф</w:t>
      </w:r>
      <w:r w:rsidR="0055006D">
        <w:rPr>
          <w:rStyle w:val="Style9ptBoldItalic"/>
          <w:b w:val="0"/>
          <w:lang w:val="uk-UA"/>
        </w:rPr>
        <w:t xml:space="preserve">утбольного поля та обладнання, </w:t>
      </w:r>
      <w:r w:rsidRPr="0070269F">
        <w:rPr>
          <w:rStyle w:val="Style9ptBoldItalic"/>
          <w:b w:val="0"/>
          <w:lang w:val="uk-UA"/>
        </w:rPr>
        <w:t>стан приміщень та трибун, наявність</w:t>
      </w:r>
      <w:r w:rsidR="0055006D">
        <w:rPr>
          <w:rStyle w:val="Style9ptBoldItalic"/>
          <w:b w:val="0"/>
          <w:lang w:val="uk-UA"/>
        </w:rPr>
        <w:t xml:space="preserve"> роздягалень для арбітрів і</w:t>
      </w:r>
      <w:r w:rsidR="001C5514">
        <w:rPr>
          <w:rStyle w:val="Style9ptBoldItalic"/>
          <w:b w:val="0"/>
          <w:lang w:val="uk-UA"/>
        </w:rPr>
        <w:t xml:space="preserve"> гравців</w:t>
      </w:r>
      <w:r w:rsidRPr="005A4881">
        <w:rPr>
          <w:rStyle w:val="Style9ptBoldItalic"/>
          <w:b w:val="0"/>
        </w:rPr>
        <w:t>)</w:t>
      </w:r>
      <w:r>
        <w:rPr>
          <w:rStyle w:val="Style9ptBoldItalic"/>
          <w:b w:val="0"/>
          <w:lang w:val="uk-UA"/>
        </w:rPr>
        <w:t>:</w:t>
      </w:r>
      <w:r w:rsidRPr="001E16CC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>
        <w:rPr>
          <w:i/>
          <w:sz w:val="18"/>
          <w:szCs w:val="18"/>
        </w:rPr>
        <w:instrText xml:space="preserve"> FORMTEXT </w:instrText>
      </w:r>
      <w:r>
        <w:rPr>
          <w:i/>
          <w:sz w:val="18"/>
          <w:szCs w:val="18"/>
        </w:rPr>
      </w:r>
      <w:r>
        <w:rPr>
          <w:i/>
          <w:sz w:val="18"/>
          <w:szCs w:val="18"/>
        </w:rPr>
        <w:fldChar w:fldCharType="separate"/>
      </w:r>
      <w:r>
        <w:rPr>
          <w:i/>
          <w:noProof/>
          <w:sz w:val="18"/>
          <w:szCs w:val="18"/>
        </w:rPr>
        <w:t> </w:t>
      </w:r>
      <w:r>
        <w:rPr>
          <w:i/>
          <w:noProof/>
          <w:sz w:val="18"/>
          <w:szCs w:val="18"/>
        </w:rPr>
        <w:t> </w:t>
      </w:r>
      <w:r>
        <w:rPr>
          <w:i/>
          <w:noProof/>
          <w:sz w:val="18"/>
          <w:szCs w:val="18"/>
        </w:rPr>
        <w:t> </w:t>
      </w:r>
      <w:r>
        <w:rPr>
          <w:i/>
          <w:noProof/>
          <w:sz w:val="18"/>
          <w:szCs w:val="18"/>
        </w:rPr>
        <w:t> </w:t>
      </w:r>
      <w:r>
        <w:rPr>
          <w:i/>
          <w:noProof/>
          <w:sz w:val="18"/>
          <w:szCs w:val="18"/>
        </w:rPr>
        <w:t> </w:t>
      </w:r>
      <w:r>
        <w:rPr>
          <w:i/>
          <w:sz w:val="18"/>
          <w:szCs w:val="18"/>
        </w:rPr>
        <w:fldChar w:fldCharType="end"/>
      </w:r>
    </w:p>
    <w:p w:rsidR="00936227" w:rsidRDefault="00936227" w:rsidP="00936227">
      <w:pPr>
        <w:rPr>
          <w:i/>
          <w:sz w:val="18"/>
          <w:szCs w:val="18"/>
          <w:lang w:val="uk-UA"/>
        </w:rPr>
      </w:pPr>
    </w:p>
    <w:p w:rsidR="009B267F" w:rsidRDefault="009B267F" w:rsidP="00936227">
      <w:pPr>
        <w:rPr>
          <w:i/>
          <w:sz w:val="18"/>
          <w:szCs w:val="18"/>
          <w:lang w:val="uk-UA"/>
        </w:rPr>
      </w:pPr>
    </w:p>
    <w:p w:rsidR="009B267F" w:rsidRPr="009B267F" w:rsidRDefault="009B267F" w:rsidP="00936227">
      <w:pPr>
        <w:rPr>
          <w:i/>
          <w:sz w:val="18"/>
          <w:szCs w:val="18"/>
          <w:lang w:val="uk-UA"/>
        </w:rPr>
      </w:pPr>
    </w:p>
    <w:p w:rsidR="00936227" w:rsidRDefault="00936227" w:rsidP="00936227">
      <w:pPr>
        <w:rPr>
          <w:rStyle w:val="Style9ptBoldItalic"/>
          <w:b w:val="0"/>
        </w:rPr>
      </w:pPr>
    </w:p>
    <w:p w:rsidR="00936227" w:rsidRDefault="00936227" w:rsidP="00936227">
      <w:pPr>
        <w:rPr>
          <w:rStyle w:val="Style9ptBoldItalic"/>
          <w:b w:val="0"/>
        </w:rPr>
      </w:pPr>
    </w:p>
    <w:p w:rsidR="00936227" w:rsidRDefault="00936227" w:rsidP="00936227">
      <w:pPr>
        <w:rPr>
          <w:rStyle w:val="Style9ptBoldItalic"/>
          <w:lang w:val="uk-UA"/>
        </w:rPr>
      </w:pPr>
    </w:p>
    <w:p w:rsidR="00936227" w:rsidRDefault="001C5514" w:rsidP="00936227">
      <w:pPr>
        <w:rPr>
          <w:i/>
          <w:sz w:val="18"/>
          <w:szCs w:val="18"/>
          <w:lang w:val="uk-UA"/>
        </w:rPr>
      </w:pPr>
      <w:r>
        <w:rPr>
          <w:rStyle w:val="Style9ptBoldItalic"/>
          <w:lang w:val="uk-UA"/>
        </w:rPr>
        <w:t xml:space="preserve">ПОВЕДІНКА </w:t>
      </w:r>
      <w:r w:rsidR="00D256F9">
        <w:rPr>
          <w:rStyle w:val="Style9ptBoldItalic"/>
          <w:b w:val="0"/>
          <w:lang w:val="uk-UA"/>
        </w:rPr>
        <w:t>(глядачів, офіційних осіб та гравців</w:t>
      </w:r>
      <w:r w:rsidR="00936227" w:rsidRPr="001C5514">
        <w:rPr>
          <w:rStyle w:val="Style9ptBoldItalic"/>
          <w:b w:val="0"/>
          <w:lang w:val="uk-UA"/>
        </w:rPr>
        <w:t>):</w:t>
      </w:r>
      <w:r w:rsidR="00936227">
        <w:rPr>
          <w:rStyle w:val="Style9ptBoldItalic"/>
          <w:lang w:val="uk-UA"/>
        </w:rPr>
        <w:t xml:space="preserve"> </w:t>
      </w:r>
      <w:r w:rsidR="00936227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="00936227" w:rsidRPr="00D256F9">
        <w:rPr>
          <w:i/>
          <w:sz w:val="18"/>
          <w:szCs w:val="18"/>
          <w:lang w:val="uk-UA"/>
        </w:rPr>
        <w:instrText xml:space="preserve"> </w:instrText>
      </w:r>
      <w:r w:rsidR="00936227">
        <w:rPr>
          <w:i/>
          <w:sz w:val="18"/>
          <w:szCs w:val="18"/>
        </w:rPr>
        <w:instrText>FORMTEXT</w:instrText>
      </w:r>
      <w:r w:rsidR="00936227" w:rsidRPr="00D256F9">
        <w:rPr>
          <w:i/>
          <w:sz w:val="18"/>
          <w:szCs w:val="18"/>
          <w:lang w:val="uk-UA"/>
        </w:rPr>
        <w:instrText xml:space="preserve"> </w:instrText>
      </w:r>
      <w:r w:rsidR="00936227">
        <w:rPr>
          <w:i/>
          <w:sz w:val="18"/>
          <w:szCs w:val="18"/>
        </w:rPr>
      </w:r>
      <w:r w:rsidR="00936227">
        <w:rPr>
          <w:i/>
          <w:sz w:val="18"/>
          <w:szCs w:val="18"/>
        </w:rPr>
        <w:fldChar w:fldCharType="separate"/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noProof/>
          <w:sz w:val="18"/>
          <w:szCs w:val="18"/>
        </w:rPr>
        <w:t> </w:t>
      </w:r>
      <w:r w:rsidR="00936227">
        <w:rPr>
          <w:i/>
          <w:sz w:val="18"/>
          <w:szCs w:val="18"/>
        </w:rPr>
        <w:fldChar w:fldCharType="end"/>
      </w:r>
    </w:p>
    <w:p w:rsidR="009B267F" w:rsidRDefault="009B267F" w:rsidP="00936227">
      <w:pPr>
        <w:rPr>
          <w:i/>
          <w:sz w:val="18"/>
          <w:szCs w:val="18"/>
          <w:lang w:val="uk-UA"/>
        </w:rPr>
      </w:pPr>
    </w:p>
    <w:p w:rsidR="009B267F" w:rsidRPr="009B267F" w:rsidRDefault="009B267F" w:rsidP="00936227">
      <w:pPr>
        <w:rPr>
          <w:i/>
          <w:sz w:val="18"/>
          <w:szCs w:val="18"/>
          <w:lang w:val="uk-UA"/>
        </w:rPr>
      </w:pPr>
    </w:p>
    <w:p w:rsidR="00936227" w:rsidRPr="00D256F9" w:rsidRDefault="00936227" w:rsidP="00936227">
      <w:pPr>
        <w:rPr>
          <w:rStyle w:val="Style9ptBoldItalic"/>
          <w:i w:val="0"/>
          <w:lang w:val="uk-UA"/>
        </w:rPr>
      </w:pPr>
    </w:p>
    <w:p w:rsidR="00936227" w:rsidRPr="00D256F9" w:rsidRDefault="00936227" w:rsidP="00936227">
      <w:pPr>
        <w:rPr>
          <w:rStyle w:val="Style9ptBoldItalic"/>
          <w:i w:val="0"/>
          <w:lang w:val="uk-UA"/>
        </w:rPr>
      </w:pPr>
    </w:p>
    <w:p w:rsidR="00936227" w:rsidRDefault="00936227" w:rsidP="00936227">
      <w:pPr>
        <w:rPr>
          <w:rStyle w:val="Style9ptBoldItalic"/>
          <w:lang w:val="uk-UA"/>
        </w:rPr>
      </w:pPr>
    </w:p>
    <w:p w:rsidR="00936227" w:rsidRDefault="00936227" w:rsidP="00936227">
      <w:pPr>
        <w:rPr>
          <w:rStyle w:val="Style9ptBoldItalic"/>
          <w:lang w:val="uk-UA"/>
        </w:rPr>
      </w:pPr>
    </w:p>
    <w:tbl>
      <w:tblPr>
        <w:tblW w:w="110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2330"/>
        <w:gridCol w:w="2250"/>
        <w:gridCol w:w="2160"/>
        <w:gridCol w:w="2712"/>
      </w:tblGrid>
      <w:tr w:rsidR="00936227" w:rsidTr="00AF0257">
        <w:trPr>
          <w:cantSplit/>
          <w:trHeight w:val="456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1C5514" w:rsidP="00061968">
            <w:pPr>
              <w:rPr>
                <w:b/>
                <w:iCs/>
                <w:sz w:val="20"/>
                <w:szCs w:val="20"/>
                <w:lang w:val="uk-UA"/>
              </w:rPr>
            </w:pPr>
            <w:r>
              <w:rPr>
                <w:b/>
                <w:iCs/>
                <w:sz w:val="20"/>
                <w:szCs w:val="20"/>
                <w:lang w:val="uk-UA"/>
              </w:rPr>
              <w:t>Делегат- с</w:t>
            </w:r>
            <w:r w:rsidR="00936227">
              <w:rPr>
                <w:b/>
                <w:iCs/>
                <w:sz w:val="20"/>
                <w:szCs w:val="20"/>
                <w:lang w:val="uk-UA"/>
              </w:rPr>
              <w:t>постерігач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AF0257" w:rsidRDefault="00FE143B" w:rsidP="00AF0257">
            <w:pPr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FE143B" w:rsidP="00AF0257">
            <w:pPr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Pr="00226A16" w:rsidRDefault="00AF0257" w:rsidP="00061968">
            <w:pPr>
              <w:ind w:firstLine="142"/>
              <w:rPr>
                <w:b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i/>
                <w:iCs/>
                <w:sz w:val="20"/>
                <w:szCs w:val="20"/>
                <w:lang w:val="uk-UA"/>
              </w:rPr>
              <w:t>Номер т</w:t>
            </w:r>
            <w:r w:rsidR="00936227" w:rsidRPr="00226A16">
              <w:rPr>
                <w:b/>
                <w:i/>
                <w:iCs/>
                <w:sz w:val="20"/>
                <w:szCs w:val="20"/>
                <w:lang w:val="uk-UA"/>
              </w:rPr>
              <w:t>елефон</w:t>
            </w:r>
            <w:r>
              <w:rPr>
                <w:b/>
                <w:i/>
                <w:iCs/>
                <w:sz w:val="20"/>
                <w:szCs w:val="20"/>
                <w:lang w:val="uk-UA"/>
              </w:rPr>
              <w:t>у</w:t>
            </w:r>
            <w:r w:rsidR="00936227" w:rsidRPr="00226A16">
              <w:rPr>
                <w:b/>
                <w:i/>
                <w:iCs/>
                <w:sz w:val="20"/>
                <w:szCs w:val="20"/>
                <w:lang w:val="uk-UA"/>
              </w:rPr>
              <w:t>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227" w:rsidRDefault="00936227" w:rsidP="00061968">
            <w:pPr>
              <w:ind w:firstLine="142"/>
              <w:rPr>
                <w:sz w:val="20"/>
                <w:szCs w:val="20"/>
                <w:lang w:val="uk-UA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</w:tbl>
    <w:p w:rsidR="009B267F" w:rsidRDefault="009B267F" w:rsidP="00936227">
      <w:pPr>
        <w:spacing w:line="360" w:lineRule="auto"/>
        <w:ind w:firstLine="142"/>
        <w:jc w:val="center"/>
        <w:rPr>
          <w:i/>
          <w:iCs/>
          <w:sz w:val="20"/>
          <w:szCs w:val="20"/>
          <w:lang w:val="en-US"/>
        </w:rPr>
      </w:pPr>
    </w:p>
    <w:p w:rsidR="00936227" w:rsidRDefault="00AF0257" w:rsidP="00AF0257">
      <w:pPr>
        <w:tabs>
          <w:tab w:val="left" w:pos="2410"/>
        </w:tabs>
        <w:spacing w:line="360" w:lineRule="auto"/>
        <w:ind w:firstLine="142"/>
        <w:rPr>
          <w:rStyle w:val="Style9ptNotBoldNotItalic"/>
          <w:bCs/>
          <w:i/>
          <w:iCs/>
          <w:sz w:val="20"/>
          <w:szCs w:val="20"/>
          <w:lang w:val="uk-UA"/>
        </w:rPr>
      </w:pPr>
      <w:r>
        <w:rPr>
          <w:i/>
          <w:iCs/>
          <w:sz w:val="20"/>
          <w:szCs w:val="20"/>
          <w:lang w:val="uk-UA"/>
        </w:rPr>
        <w:t xml:space="preserve">         </w:t>
      </w:r>
      <w:r w:rsidR="00936227" w:rsidRPr="00B80562">
        <w:rPr>
          <w:i/>
          <w:iCs/>
          <w:sz w:val="20"/>
          <w:szCs w:val="20"/>
          <w:lang w:val="uk-UA"/>
        </w:rPr>
        <w:t xml:space="preserve">Рапорт </w:t>
      </w:r>
      <w:r>
        <w:rPr>
          <w:i/>
          <w:iCs/>
          <w:sz w:val="20"/>
          <w:szCs w:val="20"/>
          <w:lang w:val="uk-UA"/>
        </w:rPr>
        <w:t>делегата-</w:t>
      </w:r>
      <w:r w:rsidR="00936227" w:rsidRPr="00B80562">
        <w:rPr>
          <w:i/>
          <w:iCs/>
          <w:sz w:val="20"/>
          <w:szCs w:val="20"/>
          <w:lang w:val="uk-UA"/>
        </w:rPr>
        <w:t xml:space="preserve">спостерігача </w:t>
      </w:r>
      <w:r w:rsidR="00936227" w:rsidRPr="00B80562">
        <w:rPr>
          <w:bCs/>
          <w:i/>
          <w:iCs/>
          <w:sz w:val="20"/>
          <w:szCs w:val="20"/>
          <w:lang w:val="uk-UA"/>
        </w:rPr>
        <w:t xml:space="preserve"> </w:t>
      </w:r>
      <w:r w:rsidR="0049126B">
        <w:rPr>
          <w:i/>
          <w:iCs/>
          <w:sz w:val="20"/>
          <w:szCs w:val="20"/>
          <w:lang w:val="uk-UA"/>
        </w:rPr>
        <w:t>над</w:t>
      </w:r>
      <w:r>
        <w:rPr>
          <w:i/>
          <w:iCs/>
          <w:sz w:val="20"/>
          <w:szCs w:val="20"/>
          <w:lang w:val="uk-UA"/>
        </w:rPr>
        <w:t>іслати</w:t>
      </w:r>
      <w:r w:rsidR="009B267F" w:rsidRPr="009B267F">
        <w:rPr>
          <w:i/>
          <w:iCs/>
          <w:sz w:val="20"/>
          <w:szCs w:val="20"/>
        </w:rPr>
        <w:t xml:space="preserve"> </w:t>
      </w:r>
      <w:r w:rsidR="00936227">
        <w:rPr>
          <w:i/>
          <w:iCs/>
          <w:sz w:val="20"/>
          <w:szCs w:val="20"/>
          <w:lang w:val="uk-UA"/>
        </w:rPr>
        <w:t xml:space="preserve"> в електронній формі протягом</w:t>
      </w:r>
      <w:r w:rsidR="00936227" w:rsidRPr="00B80562">
        <w:rPr>
          <w:rStyle w:val="Style9ptNotBoldNotItalic"/>
          <w:bCs/>
          <w:i/>
          <w:iCs/>
          <w:sz w:val="20"/>
          <w:szCs w:val="20"/>
          <w:lang w:val="uk-UA"/>
        </w:rPr>
        <w:t xml:space="preserve"> 36 годин після закінчення матчу</w:t>
      </w:r>
      <w:r w:rsidR="00936227">
        <w:rPr>
          <w:rStyle w:val="Style9ptNotBoldNotItalic"/>
          <w:bCs/>
          <w:i/>
          <w:iCs/>
          <w:sz w:val="20"/>
          <w:szCs w:val="20"/>
          <w:lang w:val="uk-UA"/>
        </w:rPr>
        <w:t>.</w:t>
      </w:r>
    </w:p>
    <w:p w:rsidR="00AF0257" w:rsidRDefault="00D256F9" w:rsidP="00936227">
      <w:pPr>
        <w:spacing w:line="360" w:lineRule="auto"/>
        <w:ind w:firstLine="142"/>
        <w:jc w:val="center"/>
        <w:rPr>
          <w:rStyle w:val="Style9ptNotBoldNotItalic"/>
          <w:bCs/>
          <w:i/>
          <w:iCs/>
          <w:sz w:val="20"/>
          <w:szCs w:val="20"/>
          <w:lang w:val="uk-UA"/>
        </w:rPr>
      </w:pPr>
      <w:r>
        <w:rPr>
          <w:rStyle w:val="Style9ptNotBoldNotItalic"/>
          <w:bCs/>
          <w:i/>
          <w:iCs/>
          <w:sz w:val="20"/>
          <w:szCs w:val="20"/>
          <w:lang w:val="uk-UA"/>
        </w:rPr>
        <w:t>Оцінки офіційни</w:t>
      </w:r>
      <w:r w:rsidR="00AF0257">
        <w:rPr>
          <w:rStyle w:val="Style9ptNotBoldNotItalic"/>
          <w:bCs/>
          <w:i/>
          <w:iCs/>
          <w:sz w:val="20"/>
          <w:szCs w:val="20"/>
          <w:lang w:val="uk-UA"/>
        </w:rPr>
        <w:t>х</w:t>
      </w:r>
      <w:r>
        <w:rPr>
          <w:rStyle w:val="Style9ptNotBoldNotItalic"/>
          <w:bCs/>
          <w:i/>
          <w:iCs/>
          <w:sz w:val="20"/>
          <w:szCs w:val="20"/>
          <w:lang w:val="uk-UA"/>
        </w:rPr>
        <w:t xml:space="preserve"> осіб матчу необхідно </w:t>
      </w:r>
      <w:r w:rsidR="00AF0257">
        <w:rPr>
          <w:rStyle w:val="Style9ptNotBoldNotItalic"/>
          <w:bCs/>
          <w:i/>
          <w:iCs/>
          <w:sz w:val="20"/>
          <w:szCs w:val="20"/>
          <w:lang w:val="uk-UA"/>
        </w:rPr>
        <w:t>відправити</w:t>
      </w:r>
      <w:r>
        <w:rPr>
          <w:rStyle w:val="Style9ptNotBoldNotItalic"/>
          <w:bCs/>
          <w:i/>
          <w:iCs/>
          <w:sz w:val="20"/>
          <w:szCs w:val="20"/>
          <w:lang w:val="uk-UA"/>
        </w:rPr>
        <w:t xml:space="preserve"> не пізніше</w:t>
      </w:r>
      <w:r w:rsidRPr="00D256F9">
        <w:rPr>
          <w:rStyle w:val="Style9ptNotBoldNotItalic"/>
          <w:bCs/>
          <w:i/>
          <w:iCs/>
          <w:sz w:val="20"/>
          <w:szCs w:val="20"/>
          <w:lang w:val="uk-UA"/>
        </w:rPr>
        <w:t xml:space="preserve"> 60 хвилин п</w:t>
      </w:r>
      <w:r>
        <w:rPr>
          <w:rStyle w:val="Style9ptNotBoldNotItalic"/>
          <w:bCs/>
          <w:i/>
          <w:iCs/>
          <w:sz w:val="20"/>
          <w:szCs w:val="20"/>
          <w:lang w:val="uk-UA"/>
        </w:rPr>
        <w:t xml:space="preserve">ісля закінчення матчу на </w:t>
      </w:r>
      <w:r>
        <w:rPr>
          <w:rStyle w:val="Style9ptNotBoldNotItalic"/>
          <w:bCs/>
          <w:i/>
          <w:iCs/>
          <w:sz w:val="20"/>
          <w:szCs w:val="20"/>
          <w:lang w:val="en-US"/>
        </w:rPr>
        <w:t>Viber</w:t>
      </w:r>
      <w:r w:rsidRPr="00D256F9">
        <w:rPr>
          <w:rStyle w:val="Style9ptNotBoldNotItalic"/>
          <w:bCs/>
          <w:i/>
          <w:iCs/>
          <w:sz w:val="20"/>
          <w:szCs w:val="20"/>
          <w:lang w:val="uk-UA"/>
        </w:rPr>
        <w:t xml:space="preserve"> або </w:t>
      </w:r>
      <w:r>
        <w:rPr>
          <w:rStyle w:val="Style9ptNotBoldNotItalic"/>
          <w:bCs/>
          <w:i/>
          <w:iCs/>
          <w:sz w:val="20"/>
          <w:szCs w:val="20"/>
          <w:lang w:val="en-US"/>
        </w:rPr>
        <w:t>SMS</w:t>
      </w:r>
      <w:r w:rsidRPr="00D256F9">
        <w:rPr>
          <w:rStyle w:val="Style9ptNotBoldNotItalic"/>
          <w:bCs/>
          <w:i/>
          <w:iCs/>
          <w:sz w:val="20"/>
          <w:szCs w:val="20"/>
          <w:lang w:val="uk-UA"/>
        </w:rPr>
        <w:t xml:space="preserve"> </w:t>
      </w:r>
    </w:p>
    <w:p w:rsidR="00D256F9" w:rsidRPr="00D256F9" w:rsidRDefault="00AF0257" w:rsidP="00936227">
      <w:pPr>
        <w:spacing w:line="360" w:lineRule="auto"/>
        <w:ind w:firstLine="142"/>
        <w:jc w:val="center"/>
        <w:rPr>
          <w:rStyle w:val="Style9ptNotBoldNotItalic"/>
          <w:bCs/>
          <w:i/>
          <w:iCs/>
          <w:sz w:val="20"/>
          <w:szCs w:val="20"/>
          <w:lang w:val="uk-UA"/>
        </w:rPr>
      </w:pPr>
      <w:r>
        <w:rPr>
          <w:rStyle w:val="Style9ptNotBoldNotItalic"/>
          <w:bCs/>
          <w:i/>
          <w:iCs/>
          <w:sz w:val="20"/>
          <w:szCs w:val="20"/>
          <w:lang w:val="uk-UA"/>
        </w:rPr>
        <w:t>за номером</w:t>
      </w:r>
      <w:r w:rsidR="00D256F9">
        <w:rPr>
          <w:rStyle w:val="Style9ptNotBoldNotItalic"/>
          <w:bCs/>
          <w:i/>
          <w:iCs/>
          <w:sz w:val="20"/>
          <w:szCs w:val="20"/>
          <w:lang w:val="uk-UA"/>
        </w:rPr>
        <w:t xml:space="preserve"> 0678690370 або 0509512412</w:t>
      </w:r>
    </w:p>
    <w:p w:rsidR="004A40C2" w:rsidRPr="00936227" w:rsidRDefault="004A40C2">
      <w:pPr>
        <w:rPr>
          <w:lang w:val="uk-UA"/>
        </w:rPr>
      </w:pPr>
    </w:p>
    <w:sectPr w:rsidR="004A40C2" w:rsidRPr="00936227" w:rsidSect="00936227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5344C"/>
    <w:multiLevelType w:val="hybridMultilevel"/>
    <w:tmpl w:val="F4480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01A41"/>
    <w:multiLevelType w:val="hybridMultilevel"/>
    <w:tmpl w:val="B68A802E"/>
    <w:lvl w:ilvl="0" w:tplc="0E485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51193"/>
    <w:multiLevelType w:val="hybridMultilevel"/>
    <w:tmpl w:val="AB58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F39C6"/>
    <w:multiLevelType w:val="hybridMultilevel"/>
    <w:tmpl w:val="5C361FFC"/>
    <w:lvl w:ilvl="0" w:tplc="A6A0F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B31F1"/>
    <w:multiLevelType w:val="hybridMultilevel"/>
    <w:tmpl w:val="72EC2586"/>
    <w:lvl w:ilvl="0" w:tplc="0E485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47781"/>
    <w:multiLevelType w:val="hybridMultilevel"/>
    <w:tmpl w:val="AD02B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F31A4"/>
    <w:multiLevelType w:val="hybridMultilevel"/>
    <w:tmpl w:val="4F8E6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E1CC1"/>
    <w:multiLevelType w:val="hybridMultilevel"/>
    <w:tmpl w:val="AD1A3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550A8"/>
    <w:multiLevelType w:val="hybridMultilevel"/>
    <w:tmpl w:val="71FE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357E3"/>
    <w:multiLevelType w:val="hybridMultilevel"/>
    <w:tmpl w:val="78E44AF4"/>
    <w:lvl w:ilvl="0" w:tplc="4F42156E">
      <w:start w:val="7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E367F9"/>
    <w:multiLevelType w:val="hybridMultilevel"/>
    <w:tmpl w:val="35A67956"/>
    <w:lvl w:ilvl="0" w:tplc="66CABEB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attachedTemplate r:id="rId1"/>
  <w:documentProtection w:edit="forms" w:formatting="1" w:enforcement="1" w:cryptProviderType="rsaFull" w:cryptAlgorithmClass="hash" w:cryptAlgorithmType="typeAny" w:cryptAlgorithmSid="4" w:cryptSpinCount="100000" w:hash="PBpPAz4UF9rTvtT9sZdyIary794=" w:salt="SvmL/8C+SlWqhzxQaELAH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68"/>
    <w:rsid w:val="00052960"/>
    <w:rsid w:val="00061968"/>
    <w:rsid w:val="000F3C46"/>
    <w:rsid w:val="00197B77"/>
    <w:rsid w:val="001C5514"/>
    <w:rsid w:val="002E4C38"/>
    <w:rsid w:val="003072A3"/>
    <w:rsid w:val="003C5F8D"/>
    <w:rsid w:val="003E3366"/>
    <w:rsid w:val="003F1A6D"/>
    <w:rsid w:val="00416440"/>
    <w:rsid w:val="004402DC"/>
    <w:rsid w:val="00443862"/>
    <w:rsid w:val="00443FB7"/>
    <w:rsid w:val="0049126B"/>
    <w:rsid w:val="004A40C2"/>
    <w:rsid w:val="005038CC"/>
    <w:rsid w:val="005224FB"/>
    <w:rsid w:val="0055006D"/>
    <w:rsid w:val="00582400"/>
    <w:rsid w:val="005A05AA"/>
    <w:rsid w:val="005B1206"/>
    <w:rsid w:val="006175F6"/>
    <w:rsid w:val="00625A8A"/>
    <w:rsid w:val="00660649"/>
    <w:rsid w:val="00660E54"/>
    <w:rsid w:val="00662B3D"/>
    <w:rsid w:val="006E46C8"/>
    <w:rsid w:val="007141D6"/>
    <w:rsid w:val="007171EF"/>
    <w:rsid w:val="00783034"/>
    <w:rsid w:val="007A1CAB"/>
    <w:rsid w:val="008A2D09"/>
    <w:rsid w:val="00936227"/>
    <w:rsid w:val="00965281"/>
    <w:rsid w:val="009A1E38"/>
    <w:rsid w:val="009B267F"/>
    <w:rsid w:val="009C1344"/>
    <w:rsid w:val="009E15A4"/>
    <w:rsid w:val="00A27F0F"/>
    <w:rsid w:val="00AF0257"/>
    <w:rsid w:val="00B118AC"/>
    <w:rsid w:val="00BA6544"/>
    <w:rsid w:val="00C24677"/>
    <w:rsid w:val="00CC7D5F"/>
    <w:rsid w:val="00D256F9"/>
    <w:rsid w:val="00D6446F"/>
    <w:rsid w:val="00DB6DC3"/>
    <w:rsid w:val="00E81536"/>
    <w:rsid w:val="00F021BC"/>
    <w:rsid w:val="00F30599"/>
    <w:rsid w:val="00F66EDE"/>
    <w:rsid w:val="00FA60DE"/>
    <w:rsid w:val="00FD0D37"/>
    <w:rsid w:val="00FE143B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4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A654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6">
    <w:name w:val="heading 6"/>
    <w:basedOn w:val="a"/>
    <w:next w:val="a"/>
    <w:link w:val="60"/>
    <w:unhideWhenUsed/>
    <w:qFormat/>
    <w:rsid w:val="00BA6544"/>
    <w:pPr>
      <w:keepNext/>
      <w:autoSpaceDE w:val="0"/>
      <w:autoSpaceDN w:val="0"/>
      <w:ind w:right="-2"/>
      <w:jc w:val="both"/>
      <w:outlineLvl w:val="5"/>
    </w:pPr>
    <w:rPr>
      <w:rFonts w:ascii="Arial" w:hAnsi="Arial"/>
      <w:b/>
      <w:bCs/>
      <w:sz w:val="16"/>
      <w:szCs w:val="1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6544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60">
    <w:name w:val="Заголовок 6 Знак"/>
    <w:link w:val="6"/>
    <w:rsid w:val="00BA6544"/>
    <w:rPr>
      <w:rFonts w:ascii="Arial" w:eastAsia="Times New Roman" w:hAnsi="Arial" w:cs="Times New Roman"/>
      <w:b/>
      <w:bCs/>
      <w:sz w:val="16"/>
      <w:szCs w:val="16"/>
      <w:lang w:val="en-GB" w:eastAsia="ru-RU"/>
    </w:rPr>
  </w:style>
  <w:style w:type="paragraph" w:styleId="a3">
    <w:name w:val="footer"/>
    <w:basedOn w:val="a"/>
    <w:link w:val="a4"/>
    <w:uiPriority w:val="99"/>
    <w:unhideWhenUsed/>
    <w:rsid w:val="00BA65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BA65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unhideWhenUsed/>
    <w:rsid w:val="00BA6544"/>
    <w:pPr>
      <w:spacing w:line="360" w:lineRule="auto"/>
      <w:ind w:firstLine="540"/>
      <w:jc w:val="both"/>
    </w:pPr>
    <w:rPr>
      <w:rFonts w:ascii="Arial" w:hAnsi="Arial"/>
      <w:sz w:val="28"/>
      <w:szCs w:val="32"/>
      <w:lang w:val="x-none"/>
    </w:rPr>
  </w:style>
  <w:style w:type="character" w:customStyle="1" w:styleId="30">
    <w:name w:val="Основной текст с отступом 3 Знак"/>
    <w:link w:val="3"/>
    <w:semiHidden/>
    <w:rsid w:val="00BA6544"/>
    <w:rPr>
      <w:rFonts w:ascii="Arial" w:eastAsia="Times New Roman" w:hAnsi="Arial" w:cs="Times New Roman"/>
      <w:sz w:val="28"/>
      <w:szCs w:val="32"/>
      <w:lang w:val="x-none" w:eastAsia="ru-RU"/>
    </w:rPr>
  </w:style>
  <w:style w:type="character" w:customStyle="1" w:styleId="Style9ptNotBoldNotItalic">
    <w:name w:val="Style 9 pt Not Bold Not Italic"/>
    <w:locked/>
    <w:rsid w:val="00BA6544"/>
    <w:rPr>
      <w:sz w:val="18"/>
      <w:szCs w:val="18"/>
    </w:rPr>
  </w:style>
  <w:style w:type="character" w:customStyle="1" w:styleId="Style9ptBoldItalic">
    <w:name w:val="Style 9 pt Bold Italic"/>
    <w:locked/>
    <w:rsid w:val="00BA6544"/>
    <w:rPr>
      <w:b/>
      <w:bCs/>
      <w:i/>
      <w:iCs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A6544"/>
  </w:style>
  <w:style w:type="paragraph" w:styleId="a6">
    <w:name w:val="List Paragraph"/>
    <w:basedOn w:val="a"/>
    <w:uiPriority w:val="34"/>
    <w:qFormat/>
    <w:rsid w:val="00BA6544"/>
    <w:pPr>
      <w:ind w:left="720"/>
      <w:contextualSpacing/>
    </w:pPr>
  </w:style>
  <w:style w:type="character" w:styleId="a7">
    <w:name w:val="Placeholder Text"/>
    <w:uiPriority w:val="99"/>
    <w:semiHidden/>
    <w:rsid w:val="00BA654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A6544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BA65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BA6544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BA654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A6544"/>
    <w:rPr>
      <w:sz w:val="20"/>
      <w:szCs w:val="20"/>
      <w:lang w:val="x-none"/>
    </w:rPr>
  </w:style>
  <w:style w:type="character" w:customStyle="1" w:styleId="ad">
    <w:name w:val="Текст примечания Знак"/>
    <w:link w:val="ac"/>
    <w:uiPriority w:val="99"/>
    <w:semiHidden/>
    <w:rsid w:val="00BA65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A654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A65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BA6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BA65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Основной текст (2) Exact"/>
    <w:locked/>
    <w:rsid w:val="00BA6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link w:val="4"/>
    <w:rsid w:val="00BA654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Exact">
    <w:name w:val="Основной текст (5) Exact"/>
    <w:link w:val="5"/>
    <w:rsid w:val="00BA65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0ptExact">
    <w:name w:val="Основной текст (5) + 10 pt;Полужирный Exact"/>
    <w:locked/>
    <w:rsid w:val="00BA65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510ptExact0">
    <w:name w:val="Основной текст (5) + 10 pt Exact"/>
    <w:locked/>
    <w:rsid w:val="00BA654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locked/>
    <w:rsid w:val="00BA6544"/>
    <w:pPr>
      <w:widowControl w:val="0"/>
      <w:shd w:val="clear" w:color="auto" w:fill="FFFFFF"/>
      <w:spacing w:before="60" w:after="60" w:line="254" w:lineRule="exact"/>
      <w:jc w:val="center"/>
    </w:pPr>
    <w:rPr>
      <w:sz w:val="20"/>
      <w:szCs w:val="20"/>
      <w:lang w:val="x-none" w:eastAsia="x-none"/>
    </w:rPr>
  </w:style>
  <w:style w:type="paragraph" w:customStyle="1" w:styleId="4">
    <w:name w:val="Основной текст (4)"/>
    <w:basedOn w:val="a"/>
    <w:link w:val="4Exact"/>
    <w:locked/>
    <w:rsid w:val="00BA6544"/>
    <w:pPr>
      <w:widowControl w:val="0"/>
      <w:shd w:val="clear" w:color="auto" w:fill="FFFFFF"/>
      <w:spacing w:line="230" w:lineRule="exact"/>
      <w:jc w:val="center"/>
    </w:pPr>
    <w:rPr>
      <w:b/>
      <w:bCs/>
      <w:sz w:val="20"/>
      <w:szCs w:val="20"/>
      <w:lang w:val="x-none" w:eastAsia="x-none"/>
    </w:rPr>
  </w:style>
  <w:style w:type="paragraph" w:customStyle="1" w:styleId="5">
    <w:name w:val="Основной текст (5)"/>
    <w:basedOn w:val="a"/>
    <w:link w:val="5Exact"/>
    <w:locked/>
    <w:rsid w:val="00BA6544"/>
    <w:pPr>
      <w:widowControl w:val="0"/>
      <w:shd w:val="clear" w:color="auto" w:fill="FFFFFF"/>
      <w:spacing w:line="206" w:lineRule="exact"/>
    </w:pPr>
    <w:rPr>
      <w:sz w:val="18"/>
      <w:szCs w:val="18"/>
      <w:lang w:val="x-none" w:eastAsia="x-none"/>
    </w:rPr>
  </w:style>
  <w:style w:type="character" w:customStyle="1" w:styleId="212pt">
    <w:name w:val="Основной текст (2) + 12 pt;Полужирный"/>
    <w:locked/>
    <w:rsid w:val="00BA6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f1">
    <w:name w:val="No Spacing"/>
    <w:uiPriority w:val="1"/>
    <w:qFormat/>
    <w:rsid w:val="00BA6544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4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A654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6">
    <w:name w:val="heading 6"/>
    <w:basedOn w:val="a"/>
    <w:next w:val="a"/>
    <w:link w:val="60"/>
    <w:unhideWhenUsed/>
    <w:qFormat/>
    <w:rsid w:val="00BA6544"/>
    <w:pPr>
      <w:keepNext/>
      <w:autoSpaceDE w:val="0"/>
      <w:autoSpaceDN w:val="0"/>
      <w:ind w:right="-2"/>
      <w:jc w:val="both"/>
      <w:outlineLvl w:val="5"/>
    </w:pPr>
    <w:rPr>
      <w:rFonts w:ascii="Arial" w:hAnsi="Arial"/>
      <w:b/>
      <w:bCs/>
      <w:sz w:val="16"/>
      <w:szCs w:val="1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6544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60">
    <w:name w:val="Заголовок 6 Знак"/>
    <w:link w:val="6"/>
    <w:rsid w:val="00BA6544"/>
    <w:rPr>
      <w:rFonts w:ascii="Arial" w:eastAsia="Times New Roman" w:hAnsi="Arial" w:cs="Times New Roman"/>
      <w:b/>
      <w:bCs/>
      <w:sz w:val="16"/>
      <w:szCs w:val="16"/>
      <w:lang w:val="en-GB" w:eastAsia="ru-RU"/>
    </w:rPr>
  </w:style>
  <w:style w:type="paragraph" w:styleId="a3">
    <w:name w:val="footer"/>
    <w:basedOn w:val="a"/>
    <w:link w:val="a4"/>
    <w:uiPriority w:val="99"/>
    <w:unhideWhenUsed/>
    <w:rsid w:val="00BA65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BA65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unhideWhenUsed/>
    <w:rsid w:val="00BA6544"/>
    <w:pPr>
      <w:spacing w:line="360" w:lineRule="auto"/>
      <w:ind w:firstLine="540"/>
      <w:jc w:val="both"/>
    </w:pPr>
    <w:rPr>
      <w:rFonts w:ascii="Arial" w:hAnsi="Arial"/>
      <w:sz w:val="28"/>
      <w:szCs w:val="32"/>
      <w:lang w:val="x-none"/>
    </w:rPr>
  </w:style>
  <w:style w:type="character" w:customStyle="1" w:styleId="30">
    <w:name w:val="Основной текст с отступом 3 Знак"/>
    <w:link w:val="3"/>
    <w:semiHidden/>
    <w:rsid w:val="00BA6544"/>
    <w:rPr>
      <w:rFonts w:ascii="Arial" w:eastAsia="Times New Roman" w:hAnsi="Arial" w:cs="Times New Roman"/>
      <w:sz w:val="28"/>
      <w:szCs w:val="32"/>
      <w:lang w:val="x-none" w:eastAsia="ru-RU"/>
    </w:rPr>
  </w:style>
  <w:style w:type="character" w:customStyle="1" w:styleId="Style9ptNotBoldNotItalic">
    <w:name w:val="Style 9 pt Not Bold Not Italic"/>
    <w:locked/>
    <w:rsid w:val="00BA6544"/>
    <w:rPr>
      <w:sz w:val="18"/>
      <w:szCs w:val="18"/>
    </w:rPr>
  </w:style>
  <w:style w:type="character" w:customStyle="1" w:styleId="Style9ptBoldItalic">
    <w:name w:val="Style 9 pt Bold Italic"/>
    <w:locked/>
    <w:rsid w:val="00BA6544"/>
    <w:rPr>
      <w:b/>
      <w:bCs/>
      <w:i/>
      <w:iCs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A6544"/>
  </w:style>
  <w:style w:type="paragraph" w:styleId="a6">
    <w:name w:val="List Paragraph"/>
    <w:basedOn w:val="a"/>
    <w:uiPriority w:val="34"/>
    <w:qFormat/>
    <w:rsid w:val="00BA6544"/>
    <w:pPr>
      <w:ind w:left="720"/>
      <w:contextualSpacing/>
    </w:pPr>
  </w:style>
  <w:style w:type="character" w:styleId="a7">
    <w:name w:val="Placeholder Text"/>
    <w:uiPriority w:val="99"/>
    <w:semiHidden/>
    <w:rsid w:val="00BA654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A6544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BA65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BA6544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BA654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A6544"/>
    <w:rPr>
      <w:sz w:val="20"/>
      <w:szCs w:val="20"/>
      <w:lang w:val="x-none"/>
    </w:rPr>
  </w:style>
  <w:style w:type="character" w:customStyle="1" w:styleId="ad">
    <w:name w:val="Текст примечания Знак"/>
    <w:link w:val="ac"/>
    <w:uiPriority w:val="99"/>
    <w:semiHidden/>
    <w:rsid w:val="00BA65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A654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A65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BA6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BA65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Основной текст (2) Exact"/>
    <w:locked/>
    <w:rsid w:val="00BA6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link w:val="4"/>
    <w:rsid w:val="00BA654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Exact">
    <w:name w:val="Основной текст (5) Exact"/>
    <w:link w:val="5"/>
    <w:rsid w:val="00BA65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0ptExact">
    <w:name w:val="Основной текст (5) + 10 pt;Полужирный Exact"/>
    <w:locked/>
    <w:rsid w:val="00BA65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510ptExact0">
    <w:name w:val="Основной текст (5) + 10 pt Exact"/>
    <w:locked/>
    <w:rsid w:val="00BA654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locked/>
    <w:rsid w:val="00BA6544"/>
    <w:pPr>
      <w:widowControl w:val="0"/>
      <w:shd w:val="clear" w:color="auto" w:fill="FFFFFF"/>
      <w:spacing w:before="60" w:after="60" w:line="254" w:lineRule="exact"/>
      <w:jc w:val="center"/>
    </w:pPr>
    <w:rPr>
      <w:sz w:val="20"/>
      <w:szCs w:val="20"/>
      <w:lang w:val="x-none" w:eastAsia="x-none"/>
    </w:rPr>
  </w:style>
  <w:style w:type="paragraph" w:customStyle="1" w:styleId="4">
    <w:name w:val="Основной текст (4)"/>
    <w:basedOn w:val="a"/>
    <w:link w:val="4Exact"/>
    <w:locked/>
    <w:rsid w:val="00BA6544"/>
    <w:pPr>
      <w:widowControl w:val="0"/>
      <w:shd w:val="clear" w:color="auto" w:fill="FFFFFF"/>
      <w:spacing w:line="230" w:lineRule="exact"/>
      <w:jc w:val="center"/>
    </w:pPr>
    <w:rPr>
      <w:b/>
      <w:bCs/>
      <w:sz w:val="20"/>
      <w:szCs w:val="20"/>
      <w:lang w:val="x-none" w:eastAsia="x-none"/>
    </w:rPr>
  </w:style>
  <w:style w:type="paragraph" w:customStyle="1" w:styleId="5">
    <w:name w:val="Основной текст (5)"/>
    <w:basedOn w:val="a"/>
    <w:link w:val="5Exact"/>
    <w:locked/>
    <w:rsid w:val="00BA6544"/>
    <w:pPr>
      <w:widowControl w:val="0"/>
      <w:shd w:val="clear" w:color="auto" w:fill="FFFFFF"/>
      <w:spacing w:line="206" w:lineRule="exact"/>
    </w:pPr>
    <w:rPr>
      <w:sz w:val="18"/>
      <w:szCs w:val="18"/>
      <w:lang w:val="x-none" w:eastAsia="x-none"/>
    </w:rPr>
  </w:style>
  <w:style w:type="character" w:customStyle="1" w:styleId="212pt">
    <w:name w:val="Основной текст (2) + 12 pt;Полужирный"/>
    <w:locked/>
    <w:rsid w:val="00BA6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f1">
    <w:name w:val="No Spacing"/>
    <w:uiPriority w:val="1"/>
    <w:qFormat/>
    <w:rsid w:val="00BA6544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7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ey.maricha95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yr-mosey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Station\Desktop\&#1056;&#1072;&#1087;&#1086;&#1088;&#1090;%20&#1076;&#1077;&#1083;&#1077;&#1075;&#1072;&#1090;&#1072;-&#1063;&#1054;&#1060;&#1060;%20&#1085;&#1086;&#1074;.&#1096;&#1072;&#1073;&#1083;&#1086;&#1085;%202019-3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131B3-C596-472E-BA2A-7E993410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Рапорт делегата-ЧОФФ нов.шаблон 2019-3</Template>
  <TotalTime>127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8119</CharactersWithSpaces>
  <SharedDoc>false</SharedDoc>
  <HLinks>
    <vt:vector size="12" baseType="variant">
      <vt:variant>
        <vt:i4>5308466</vt:i4>
      </vt:variant>
      <vt:variant>
        <vt:i4>3</vt:i4>
      </vt:variant>
      <vt:variant>
        <vt:i4>0</vt:i4>
      </vt:variant>
      <vt:variant>
        <vt:i4>5</vt:i4>
      </vt:variant>
      <vt:variant>
        <vt:lpwstr>mailto:honey.maricha95@gmail.com</vt:lpwstr>
      </vt:variant>
      <vt:variant>
        <vt:lpwstr/>
      </vt:variant>
      <vt:variant>
        <vt:i4>6029366</vt:i4>
      </vt:variant>
      <vt:variant>
        <vt:i4>0</vt:i4>
      </vt:variant>
      <vt:variant>
        <vt:i4>0</vt:i4>
      </vt:variant>
      <vt:variant>
        <vt:i4>5</vt:i4>
      </vt:variant>
      <vt:variant>
        <vt:lpwstr>mailto:yr-mosey@ukr.net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DELLStation</dc:creator>
  <cp:lastModifiedBy>f@nDYNAMO</cp:lastModifiedBy>
  <cp:revision>24</cp:revision>
  <dcterms:created xsi:type="dcterms:W3CDTF">2023-08-29T14:14:00Z</dcterms:created>
  <dcterms:modified xsi:type="dcterms:W3CDTF">2025-05-05T16:49:00Z</dcterms:modified>
</cp:coreProperties>
</file>